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6A8E7">
    <v:background id="_x0000_s1025" o:bwmode="white" fillcolor="#f6a8e7" o:targetscreensize="1024,768">
      <v:fill color2="#f2dbdb [661]" angle="-45" focusposition="1" focussize="" focus="100%" type="gradient"/>
    </v:background>
  </w:background>
  <w:body>
    <w:p w14:paraId="6B77275C" w14:textId="77777777" w:rsidR="002C0DA8" w:rsidRDefault="00C02C57" w:rsidP="002C5F4F">
      <w:pPr>
        <w:ind w:left="284" w:firstLine="360"/>
        <w:jc w:val="both"/>
        <w:rPr>
          <w:sz w:val="18"/>
        </w:rPr>
      </w:pPr>
      <w:r>
        <w:rPr>
          <w:sz w:val="22"/>
        </w:rPr>
        <w:pict w14:anchorId="7D1569CF"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i1025" type="#_x0000_t160" style="width:335.25pt;height:119.25pt" fillcolor="white [3212]" strokecolor="#d99594 [1941]" strokeweight="1.5pt">
            <v:shadow on="t" color="#900"/>
            <v:textpath style="font-family:&quot;Impact&quot;;v-text-kern:t" trim="t" fitpath="t" xscale="f" string="Секреты счастливой&#10;и крепкой семьи"/>
          </v:shape>
        </w:pict>
      </w:r>
    </w:p>
    <w:p w14:paraId="552DF7D8" w14:textId="77777777" w:rsidR="002C0DA8" w:rsidRDefault="002C0DA8" w:rsidP="008949BD">
      <w:pPr>
        <w:ind w:left="-567" w:firstLine="360"/>
        <w:jc w:val="both"/>
        <w:rPr>
          <w:sz w:val="18"/>
        </w:rPr>
      </w:pPr>
    </w:p>
    <w:p w14:paraId="5F8A0A62" w14:textId="77777777" w:rsidR="002C0DA8" w:rsidRDefault="002C0DA8" w:rsidP="004C6055">
      <w:pPr>
        <w:ind w:firstLine="360"/>
        <w:jc w:val="both"/>
        <w:rPr>
          <w:sz w:val="18"/>
        </w:rPr>
      </w:pPr>
    </w:p>
    <w:p w14:paraId="4DBD478A" w14:textId="77777777" w:rsidR="002C0DA8" w:rsidRDefault="002C5F4F" w:rsidP="00ED43EB">
      <w:pPr>
        <w:ind w:left="-1134" w:right="-1079"/>
        <w:jc w:val="both"/>
        <w:rPr>
          <w:sz w:val="1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9892349" wp14:editId="5D1B6F60">
            <wp:simplePos x="0" y="0"/>
            <wp:positionH relativeFrom="column">
              <wp:posOffset>365760</wp:posOffset>
            </wp:positionH>
            <wp:positionV relativeFrom="paragraph">
              <wp:posOffset>80645</wp:posOffset>
            </wp:positionV>
            <wp:extent cx="4335780" cy="4335780"/>
            <wp:effectExtent l="0" t="0" r="7620" b="7620"/>
            <wp:wrapThrough wrapText="bothSides">
              <wp:wrapPolygon edited="0">
                <wp:start x="0" y="0"/>
                <wp:lineTo x="0" y="21543"/>
                <wp:lineTo x="21543" y="21543"/>
                <wp:lineTo x="21543" y="0"/>
                <wp:lineTo x="0" y="0"/>
              </wp:wrapPolygon>
            </wp:wrapThrough>
            <wp:docPr id="3" name="Рисунок 3" descr="C:\Users\LENOVO\Desktop\4 курс\ОЗЗ\f971743fed48b19b5d209c2dd32f09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4 курс\ОЗЗ\f971743fed48b19b5d209c2dd32f095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6E4F39" w14:textId="77777777" w:rsidR="002C0DA8" w:rsidRDefault="002C0DA8" w:rsidP="004C6055">
      <w:pPr>
        <w:ind w:firstLine="360"/>
        <w:jc w:val="both"/>
        <w:rPr>
          <w:sz w:val="18"/>
        </w:rPr>
      </w:pPr>
    </w:p>
    <w:p w14:paraId="2FE23299" w14:textId="77777777" w:rsidR="002C0DA8" w:rsidRDefault="002C0DA8" w:rsidP="004C6055">
      <w:pPr>
        <w:ind w:firstLine="360"/>
        <w:jc w:val="both"/>
        <w:rPr>
          <w:sz w:val="18"/>
        </w:rPr>
      </w:pPr>
    </w:p>
    <w:p w14:paraId="13BBD8D9" w14:textId="77777777" w:rsidR="002C0DA8" w:rsidRPr="00F60DB2" w:rsidRDefault="00F60DB2" w:rsidP="00F60DB2">
      <w:pPr>
        <w:ind w:left="-993" w:right="-1079" w:firstLine="360"/>
        <w:jc w:val="both"/>
        <w:rPr>
          <w:b/>
          <w:color w:val="FFFFFF" w:themeColor="background1"/>
          <w:sz w:val="44"/>
          <w:szCs w:val="32"/>
        </w:rPr>
      </w:pPr>
      <w:r>
        <w:rPr>
          <w:b/>
          <w:color w:val="FFFFFF" w:themeColor="background1"/>
          <w:sz w:val="44"/>
          <w:szCs w:val="32"/>
        </w:rPr>
        <w:t xml:space="preserve">      </w:t>
      </w:r>
    </w:p>
    <w:p w14:paraId="287AB854" w14:textId="77777777" w:rsidR="002C0DA8" w:rsidRDefault="002C0DA8" w:rsidP="002C5F4F">
      <w:pPr>
        <w:ind w:left="-142" w:firstLine="360"/>
        <w:jc w:val="both"/>
        <w:rPr>
          <w:sz w:val="18"/>
        </w:rPr>
      </w:pPr>
    </w:p>
    <w:p w14:paraId="06FE2A89" w14:textId="77777777" w:rsidR="002C0DA8" w:rsidRDefault="002C0DA8" w:rsidP="004C6055">
      <w:pPr>
        <w:ind w:firstLine="360"/>
        <w:jc w:val="both"/>
        <w:rPr>
          <w:sz w:val="18"/>
        </w:rPr>
      </w:pPr>
    </w:p>
    <w:p w14:paraId="5FB29033" w14:textId="77777777" w:rsidR="002C5F4F" w:rsidRDefault="002C5F4F" w:rsidP="002C5F4F">
      <w:pPr>
        <w:ind w:left="-567" w:right="425" w:firstLine="709"/>
        <w:jc w:val="both"/>
        <w:rPr>
          <w:sz w:val="28"/>
          <w:szCs w:val="28"/>
        </w:rPr>
      </w:pPr>
    </w:p>
    <w:p w14:paraId="6052EAD6" w14:textId="77777777" w:rsidR="007200F8" w:rsidRDefault="007200F8" w:rsidP="002C5F4F">
      <w:pPr>
        <w:ind w:left="-567" w:right="425" w:firstLine="709"/>
        <w:jc w:val="both"/>
        <w:rPr>
          <w:sz w:val="28"/>
          <w:szCs w:val="28"/>
        </w:rPr>
      </w:pPr>
    </w:p>
    <w:p w14:paraId="68080CAD" w14:textId="77777777" w:rsidR="007200F8" w:rsidRDefault="007200F8" w:rsidP="002C5F4F">
      <w:pPr>
        <w:ind w:left="-567" w:right="425" w:firstLine="709"/>
        <w:jc w:val="both"/>
        <w:rPr>
          <w:sz w:val="28"/>
          <w:szCs w:val="28"/>
        </w:rPr>
      </w:pPr>
    </w:p>
    <w:p w14:paraId="17DB2922" w14:textId="77777777" w:rsidR="007200F8" w:rsidRDefault="007200F8" w:rsidP="002C5F4F">
      <w:pPr>
        <w:ind w:left="-567" w:right="425" w:firstLine="709"/>
        <w:jc w:val="both"/>
        <w:rPr>
          <w:sz w:val="28"/>
          <w:szCs w:val="28"/>
        </w:rPr>
      </w:pPr>
    </w:p>
    <w:p w14:paraId="4DC5C07D" w14:textId="77777777" w:rsidR="007200F8" w:rsidRDefault="007200F8" w:rsidP="002C5F4F">
      <w:pPr>
        <w:ind w:left="-567" w:right="425" w:firstLine="709"/>
        <w:jc w:val="both"/>
        <w:rPr>
          <w:sz w:val="28"/>
          <w:szCs w:val="28"/>
        </w:rPr>
      </w:pPr>
    </w:p>
    <w:p w14:paraId="36764BA9" w14:textId="77777777" w:rsidR="007200F8" w:rsidRDefault="007200F8" w:rsidP="002C5F4F">
      <w:pPr>
        <w:ind w:left="-567" w:right="425" w:firstLine="709"/>
        <w:jc w:val="both"/>
        <w:rPr>
          <w:sz w:val="28"/>
          <w:szCs w:val="28"/>
        </w:rPr>
      </w:pPr>
    </w:p>
    <w:p w14:paraId="73415A79" w14:textId="77777777" w:rsidR="007200F8" w:rsidRDefault="007200F8" w:rsidP="002C5F4F">
      <w:pPr>
        <w:ind w:left="-567" w:right="425" w:firstLine="709"/>
        <w:jc w:val="both"/>
        <w:rPr>
          <w:sz w:val="28"/>
          <w:szCs w:val="28"/>
        </w:rPr>
      </w:pPr>
    </w:p>
    <w:p w14:paraId="2D38CA1F" w14:textId="77777777" w:rsidR="007200F8" w:rsidRDefault="007200F8" w:rsidP="002C5F4F">
      <w:pPr>
        <w:ind w:left="-567" w:right="425" w:firstLine="709"/>
        <w:jc w:val="both"/>
        <w:rPr>
          <w:sz w:val="28"/>
          <w:szCs w:val="28"/>
        </w:rPr>
      </w:pPr>
    </w:p>
    <w:p w14:paraId="76AECBF8" w14:textId="77777777" w:rsidR="007200F8" w:rsidRDefault="007200F8" w:rsidP="002C5F4F">
      <w:pPr>
        <w:ind w:left="-567" w:right="425" w:firstLine="709"/>
        <w:jc w:val="both"/>
        <w:rPr>
          <w:sz w:val="28"/>
          <w:szCs w:val="28"/>
        </w:rPr>
      </w:pPr>
    </w:p>
    <w:p w14:paraId="2AD3D897" w14:textId="77777777" w:rsidR="007200F8" w:rsidRDefault="007200F8" w:rsidP="002C5F4F">
      <w:pPr>
        <w:ind w:left="-567" w:right="425" w:firstLine="709"/>
        <w:jc w:val="both"/>
        <w:rPr>
          <w:sz w:val="28"/>
          <w:szCs w:val="28"/>
        </w:rPr>
      </w:pPr>
    </w:p>
    <w:p w14:paraId="1C28D720" w14:textId="77777777" w:rsidR="007200F8" w:rsidRDefault="007200F8" w:rsidP="002C5F4F">
      <w:pPr>
        <w:ind w:left="-567" w:right="425" w:firstLine="709"/>
        <w:jc w:val="both"/>
        <w:rPr>
          <w:sz w:val="28"/>
          <w:szCs w:val="28"/>
        </w:rPr>
      </w:pPr>
    </w:p>
    <w:p w14:paraId="65D197ED" w14:textId="77777777" w:rsidR="007200F8" w:rsidRDefault="007200F8" w:rsidP="002C5F4F">
      <w:pPr>
        <w:ind w:left="-567" w:right="425" w:firstLine="709"/>
        <w:jc w:val="both"/>
        <w:rPr>
          <w:sz w:val="28"/>
          <w:szCs w:val="28"/>
        </w:rPr>
      </w:pPr>
    </w:p>
    <w:p w14:paraId="34BE4CDE" w14:textId="77777777" w:rsidR="007200F8" w:rsidRDefault="007200F8" w:rsidP="002C5F4F">
      <w:pPr>
        <w:ind w:left="-567" w:right="425" w:firstLine="709"/>
        <w:jc w:val="both"/>
        <w:rPr>
          <w:sz w:val="28"/>
          <w:szCs w:val="28"/>
        </w:rPr>
      </w:pPr>
    </w:p>
    <w:p w14:paraId="0397BE76" w14:textId="77777777" w:rsidR="007200F8" w:rsidRDefault="007200F8" w:rsidP="002C5F4F">
      <w:pPr>
        <w:ind w:left="-567" w:right="425" w:firstLine="709"/>
        <w:jc w:val="both"/>
        <w:rPr>
          <w:sz w:val="28"/>
          <w:szCs w:val="28"/>
        </w:rPr>
      </w:pPr>
    </w:p>
    <w:p w14:paraId="6F72783A" w14:textId="77777777" w:rsidR="007200F8" w:rsidRDefault="007200F8" w:rsidP="002C5F4F">
      <w:pPr>
        <w:ind w:left="-567" w:right="425" w:firstLine="709"/>
        <w:jc w:val="both"/>
        <w:rPr>
          <w:sz w:val="28"/>
          <w:szCs w:val="28"/>
        </w:rPr>
      </w:pPr>
    </w:p>
    <w:p w14:paraId="157B2E3A" w14:textId="77777777" w:rsidR="007200F8" w:rsidRDefault="007200F8" w:rsidP="002C5F4F">
      <w:pPr>
        <w:ind w:left="-567" w:right="425" w:firstLine="709"/>
        <w:jc w:val="both"/>
        <w:rPr>
          <w:sz w:val="28"/>
          <w:szCs w:val="28"/>
        </w:rPr>
      </w:pPr>
    </w:p>
    <w:p w14:paraId="31A922F0" w14:textId="77777777" w:rsidR="007200F8" w:rsidRDefault="007200F8" w:rsidP="002C5F4F">
      <w:pPr>
        <w:ind w:left="-567" w:right="425" w:firstLine="709"/>
        <w:jc w:val="both"/>
        <w:rPr>
          <w:sz w:val="28"/>
          <w:szCs w:val="28"/>
        </w:rPr>
      </w:pPr>
    </w:p>
    <w:p w14:paraId="40AE300C" w14:textId="77777777" w:rsidR="007200F8" w:rsidRDefault="007200F8" w:rsidP="007200F8">
      <w:pPr>
        <w:ind w:right="-992"/>
        <w:jc w:val="both"/>
        <w:rPr>
          <w:sz w:val="32"/>
          <w:szCs w:val="28"/>
        </w:rPr>
      </w:pPr>
      <w:r w:rsidRPr="007200F8">
        <w:rPr>
          <w:sz w:val="32"/>
          <w:szCs w:val="28"/>
        </w:rPr>
        <w:t xml:space="preserve">Подготовила: Ерошенко </w:t>
      </w:r>
      <w:r w:rsidR="00CC6638">
        <w:rPr>
          <w:sz w:val="32"/>
          <w:szCs w:val="28"/>
        </w:rPr>
        <w:t>М.С., 4 курс, 8 группа, л.ф.</w:t>
      </w:r>
    </w:p>
    <w:p w14:paraId="7576148C" w14:textId="77777777" w:rsidR="00CC6638" w:rsidRDefault="00CC6638" w:rsidP="007200F8">
      <w:pPr>
        <w:ind w:right="-992"/>
        <w:jc w:val="both"/>
        <w:rPr>
          <w:sz w:val="32"/>
          <w:szCs w:val="28"/>
        </w:rPr>
      </w:pPr>
    </w:p>
    <w:p w14:paraId="4DFF370B" w14:textId="568AC38C" w:rsidR="00CC6638" w:rsidRPr="007200F8" w:rsidRDefault="00CC6638" w:rsidP="00CC6638">
      <w:pPr>
        <w:ind w:right="-992"/>
        <w:jc w:val="center"/>
        <w:rPr>
          <w:sz w:val="32"/>
          <w:szCs w:val="28"/>
        </w:rPr>
      </w:pPr>
      <w:r>
        <w:rPr>
          <w:sz w:val="32"/>
          <w:szCs w:val="28"/>
        </w:rPr>
        <w:t>Витебск, 2021</w:t>
      </w:r>
      <w:r w:rsidR="007C2E58">
        <w:rPr>
          <w:sz w:val="32"/>
          <w:szCs w:val="28"/>
        </w:rPr>
        <w:t xml:space="preserve"> </w:t>
      </w:r>
      <w:r>
        <w:rPr>
          <w:sz w:val="32"/>
          <w:szCs w:val="28"/>
        </w:rPr>
        <w:t>г.</w:t>
      </w:r>
    </w:p>
    <w:p w14:paraId="52EF8852" w14:textId="77777777" w:rsidR="002C5F4F" w:rsidRDefault="002C5F4F" w:rsidP="002C5F4F">
      <w:pPr>
        <w:ind w:left="-567" w:right="425" w:firstLine="709"/>
        <w:jc w:val="both"/>
        <w:rPr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08C9723" wp14:editId="2C8EC45A">
            <wp:simplePos x="0" y="0"/>
            <wp:positionH relativeFrom="column">
              <wp:posOffset>-638810</wp:posOffset>
            </wp:positionH>
            <wp:positionV relativeFrom="paragraph">
              <wp:posOffset>737235</wp:posOffset>
            </wp:positionV>
            <wp:extent cx="5172710" cy="3780155"/>
            <wp:effectExtent l="0" t="0" r="8890" b="0"/>
            <wp:wrapThrough wrapText="bothSides">
              <wp:wrapPolygon edited="0">
                <wp:start x="0" y="0"/>
                <wp:lineTo x="0" y="21444"/>
                <wp:lineTo x="21558" y="21444"/>
                <wp:lineTo x="21558" y="0"/>
                <wp:lineTo x="0" y="0"/>
              </wp:wrapPolygon>
            </wp:wrapThrough>
            <wp:docPr id="4" name="Рисунок 4" descr="C:\Users\LENOVO\Desktop\4 курс\ОЗЗ\p-zZ283dW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4 курс\ОЗЗ\p-zZ283dWY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2C57">
        <w:rPr>
          <w:b/>
          <w:color w:val="FFFFFF" w:themeColor="background1"/>
          <w:sz w:val="52"/>
          <w:szCs w:val="32"/>
        </w:rPr>
        <w:pict w14:anchorId="7C0F71BB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20.25pt;height:36.75pt" fillcolor="white [3212]" strokecolor="#f3a5cc" strokeweight="1.5pt">
            <v:shadow on="t" color="#900"/>
            <v:textpath style="font-family:&quot;Impact&quot;;v-text-kern:t" trim="t" fitpath="t" string="Что важно обсудить до свадьбы?"/>
          </v:shape>
        </w:pict>
      </w:r>
    </w:p>
    <w:p w14:paraId="4A4D9E23" w14:textId="77777777" w:rsidR="002C0DA8" w:rsidRDefault="002C0742" w:rsidP="002C5F4F">
      <w:pPr>
        <w:ind w:left="-567" w:right="425" w:firstLine="709"/>
        <w:jc w:val="both"/>
        <w:rPr>
          <w:sz w:val="40"/>
          <w:szCs w:val="40"/>
        </w:rPr>
      </w:pPr>
      <w:r>
        <w:rPr>
          <w:sz w:val="40"/>
          <w:szCs w:val="40"/>
        </w:rPr>
        <w:t>Прежде всего стоит решить вопрос о том, будете ли вы вести совместный бюджет, долевой или раздельный. Затем оговорить какова будет доля</w:t>
      </w:r>
      <w:r w:rsidR="00A71910">
        <w:rPr>
          <w:sz w:val="40"/>
          <w:szCs w:val="40"/>
        </w:rPr>
        <w:t xml:space="preserve"> расходов каждого из вас на продукты питания, одежду, образование, коммунальные платежи и т.д.</w:t>
      </w:r>
    </w:p>
    <w:p w14:paraId="1EB87138" w14:textId="77777777" w:rsidR="00A71910" w:rsidRDefault="00A71910" w:rsidP="002C0742">
      <w:pPr>
        <w:ind w:left="-567" w:right="-653"/>
        <w:jc w:val="both"/>
        <w:rPr>
          <w:sz w:val="40"/>
          <w:szCs w:val="40"/>
        </w:rPr>
      </w:pPr>
    </w:p>
    <w:p w14:paraId="24DC3648" w14:textId="77777777" w:rsidR="00A71910" w:rsidRDefault="00A71910" w:rsidP="002C5F4F">
      <w:pPr>
        <w:ind w:left="284" w:right="-709" w:firstLine="709"/>
        <w:jc w:val="both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Если вы будете точно знать сумму долгов друг друга, то сможете лучше спланировать, как от них избавиться. Никому не понравится узнать о таком «сюрпризе» после свадьбы. </w:t>
      </w:r>
    </w:p>
    <w:p w14:paraId="2F1B1FD4" w14:textId="77777777" w:rsidR="00A71910" w:rsidRPr="00A71910" w:rsidRDefault="00A71910" w:rsidP="002C5F4F">
      <w:pPr>
        <w:ind w:left="284" w:right="-709" w:firstLine="709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Он ведь берет </w:t>
      </w:r>
      <w:r w:rsidR="00815F80">
        <w:rPr>
          <w:sz w:val="40"/>
          <w:szCs w:val="40"/>
        </w:rPr>
        <w:t>В</w:t>
      </w:r>
      <w:r>
        <w:rPr>
          <w:sz w:val="40"/>
          <w:szCs w:val="40"/>
        </w:rPr>
        <w:t>ас со всеми вашими приложениями, позвольте ему узнать, на что он идет. И не поленитесь задать ответный вопрос будущему мужу.</w:t>
      </w:r>
    </w:p>
    <w:p w14:paraId="3EA0E048" w14:textId="77777777" w:rsidR="002C0DA8" w:rsidRDefault="002C0DA8" w:rsidP="00A71910">
      <w:pPr>
        <w:jc w:val="both"/>
        <w:rPr>
          <w:sz w:val="18"/>
        </w:rPr>
      </w:pPr>
    </w:p>
    <w:p w14:paraId="3CC902F2" w14:textId="77777777" w:rsidR="002C0DA8" w:rsidRDefault="009131DA" w:rsidP="00A71910">
      <w:pPr>
        <w:ind w:firstLine="360"/>
        <w:jc w:val="both"/>
        <w:rPr>
          <w:sz w:val="1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78B11BF" wp14:editId="2D34C9E5">
            <wp:simplePos x="0" y="0"/>
            <wp:positionH relativeFrom="column">
              <wp:posOffset>-16510</wp:posOffset>
            </wp:positionH>
            <wp:positionV relativeFrom="paragraph">
              <wp:posOffset>154305</wp:posOffset>
            </wp:positionV>
            <wp:extent cx="5144770" cy="4203065"/>
            <wp:effectExtent l="0" t="0" r="0" b="6985"/>
            <wp:wrapThrough wrapText="bothSides">
              <wp:wrapPolygon edited="0">
                <wp:start x="0" y="0"/>
                <wp:lineTo x="0" y="21538"/>
                <wp:lineTo x="21515" y="21538"/>
                <wp:lineTo x="21515" y="0"/>
                <wp:lineTo x="0" y="0"/>
              </wp:wrapPolygon>
            </wp:wrapThrough>
            <wp:docPr id="5" name="Рисунок 5" descr="C:\Users\LENOVO\Desktop\4 курс\ОЗЗ\-WtPzkUKV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4 курс\ОЗЗ\-WtPzkUKVB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420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82E11F" w14:textId="77777777" w:rsidR="00F60DB2" w:rsidRDefault="009131DA" w:rsidP="00A71910">
      <w:pPr>
        <w:ind w:right="-1079"/>
        <w:jc w:val="both"/>
        <w:rPr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5D321342" wp14:editId="6519A63D">
            <wp:simplePos x="0" y="0"/>
            <wp:positionH relativeFrom="column">
              <wp:posOffset>-611505</wp:posOffset>
            </wp:positionH>
            <wp:positionV relativeFrom="paragraph">
              <wp:posOffset>-224790</wp:posOffset>
            </wp:positionV>
            <wp:extent cx="5104130" cy="7322185"/>
            <wp:effectExtent l="0" t="0" r="1270" b="0"/>
            <wp:wrapThrough wrapText="bothSides">
              <wp:wrapPolygon edited="0">
                <wp:start x="0" y="0"/>
                <wp:lineTo x="0" y="21523"/>
                <wp:lineTo x="21525" y="21523"/>
                <wp:lineTo x="21525" y="0"/>
                <wp:lineTo x="0" y="0"/>
              </wp:wrapPolygon>
            </wp:wrapThrough>
            <wp:docPr id="7" name="Рисунок 7" descr="C:\Users\LENOVO\Desktop\4 курс\ОЗЗ\FNzwRzMmC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4 курс\ОЗЗ\FNzwRzMmC7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732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03289E" w14:textId="77777777" w:rsidR="00A71910" w:rsidRDefault="00A71910" w:rsidP="00A71910">
      <w:pPr>
        <w:ind w:left="-426" w:right="-512"/>
        <w:jc w:val="both"/>
        <w:rPr>
          <w:sz w:val="40"/>
          <w:szCs w:val="40"/>
        </w:rPr>
      </w:pPr>
    </w:p>
    <w:p w14:paraId="223A24BE" w14:textId="77777777" w:rsidR="002C0DA8" w:rsidRDefault="00A71910" w:rsidP="002C5F4F">
      <w:pPr>
        <w:ind w:left="426" w:right="-510" w:firstLine="709"/>
        <w:jc w:val="both"/>
        <w:rPr>
          <w:sz w:val="40"/>
          <w:szCs w:val="40"/>
        </w:rPr>
      </w:pPr>
      <w:r>
        <w:rPr>
          <w:sz w:val="40"/>
          <w:szCs w:val="40"/>
        </w:rPr>
        <w:t>Рано или поздно все люди выходят на пенсию. К этому времени вам будет легче подготовиться вместе, если вы заранее обсудите свои долгосрочные финансовые цели.</w:t>
      </w:r>
    </w:p>
    <w:p w14:paraId="2BA063B8" w14:textId="77777777" w:rsidR="004E108D" w:rsidRPr="00A71910" w:rsidRDefault="00A71910" w:rsidP="002C5F4F">
      <w:pPr>
        <w:ind w:left="426" w:right="-510" w:firstLine="709"/>
        <w:jc w:val="both"/>
        <w:rPr>
          <w:sz w:val="40"/>
          <w:szCs w:val="40"/>
        </w:rPr>
      </w:pPr>
      <w:r>
        <w:rPr>
          <w:sz w:val="40"/>
          <w:szCs w:val="40"/>
        </w:rPr>
        <w:t>Вам нужно так сп</w:t>
      </w:r>
      <w:r w:rsidR="004E108D">
        <w:rPr>
          <w:sz w:val="40"/>
          <w:szCs w:val="40"/>
        </w:rPr>
        <w:t>ланировать свои накопления, чтобы их хватило на двоих человек, включая медицинские расходы, если кто-то из вас заболеет.</w:t>
      </w:r>
    </w:p>
    <w:p w14:paraId="431E4364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7B0C19FB" w14:textId="77777777" w:rsidR="00056328" w:rsidRPr="004E108D" w:rsidRDefault="00056328" w:rsidP="004E108D">
      <w:pPr>
        <w:ind w:right="-1079"/>
        <w:jc w:val="both"/>
        <w:rPr>
          <w:rFonts w:asciiTheme="minorHAnsi" w:hAnsiTheme="minorHAnsi"/>
          <w:sz w:val="18"/>
        </w:rPr>
      </w:pPr>
    </w:p>
    <w:p w14:paraId="1A4DBD67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3367DEC7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32DA4146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7A06F11E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775D122B" w14:textId="77777777" w:rsidR="00056328" w:rsidRDefault="00C02C57" w:rsidP="00F60DB2">
      <w:pPr>
        <w:ind w:left="-993" w:right="-1079"/>
        <w:jc w:val="both"/>
        <w:rPr>
          <w:sz w:val="18"/>
        </w:rPr>
      </w:pPr>
      <w:r>
        <w:rPr>
          <w:noProof/>
          <w:sz w:val="18"/>
        </w:rPr>
        <w:pict w14:anchorId="240B5524">
          <v:shape id="Сердце 15" o:spid="_x0000_s1026" style="position:absolute;left:0;text-align:left;margin-left:231.9pt;margin-top:6.05pt;width:153.85pt;height:128.5pt;rotation:771939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3895,163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" path="m976948,407988v407061,-951971,1994601,,,1223962c-1017654,407988,569886,-543983,976948,407988xe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path arrowok="t" o:connecttype="custom" o:connectlocs="976948,407988;976948,1631950;976948,407988" o:connectangles="0,0,0"/>
          </v:shape>
        </w:pict>
      </w:r>
    </w:p>
    <w:p w14:paraId="488EE8A4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2D7FC082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19090868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0A9434B5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72B6BCB2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6771FAAA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1AAA2B4B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0D4BA66E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2A3C76B2" w14:textId="77777777" w:rsidR="00056328" w:rsidRDefault="00C02C57" w:rsidP="00F60DB2">
      <w:pPr>
        <w:ind w:left="-993" w:right="-1079"/>
        <w:jc w:val="both"/>
        <w:rPr>
          <w:sz w:val="18"/>
        </w:rPr>
      </w:pPr>
      <w:r>
        <w:rPr>
          <w:rFonts w:asciiTheme="minorHAnsi" w:hAnsiTheme="minorHAnsi"/>
          <w:noProof/>
          <w:sz w:val="18"/>
        </w:rPr>
        <w:pict w14:anchorId="61CE1DE4">
          <v:shape id="Сердце 18" o:spid="_x0000_s1065" style="position:absolute;left:0;text-align:left;margin-left:153.15pt;margin-top:2.9pt;width:104.35pt;height:92.95pt;rotation:-1643355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25245,1180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" path="m662623,295116v276092,-688604,1352854,,,885349c-690232,295116,386530,-393488,662623,295116xe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path arrowok="t" o:connecttype="custom" o:connectlocs="662623,295116;662623,1180465;662623,295116" o:connectangles="0,0,0"/>
          </v:shape>
        </w:pict>
      </w:r>
    </w:p>
    <w:p w14:paraId="6CA24EFF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29BD7FA7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65D6FC9D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03A5EFCD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0FED3A02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1AD70A7D" w14:textId="77777777" w:rsidR="00056328" w:rsidRDefault="00C02C57" w:rsidP="00F60DB2">
      <w:pPr>
        <w:ind w:left="-993" w:right="-1079"/>
        <w:jc w:val="both"/>
        <w:rPr>
          <w:sz w:val="18"/>
        </w:rPr>
      </w:pPr>
      <w:r>
        <w:rPr>
          <w:noProof/>
          <w:sz w:val="18"/>
        </w:rPr>
        <w:pict w14:anchorId="3B5DAF89">
          <v:shape id="Сердце 1" o:spid="_x0000_s1064" style="position:absolute;left:0;text-align:left;margin-left:256.65pt;margin-top:5pt;width:64.45pt;height:48.65pt;rotation:1652944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18515,617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" path="m409258,154464v170523,-360416,835567,,,463391c-426310,154464,238734,-205952,409258,154464xe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path arrowok="t" o:connecttype="custom" o:connectlocs="409258,154464;409258,617855;409258,154464" o:connectangles="0,0,0"/>
          </v:shape>
        </w:pict>
      </w:r>
    </w:p>
    <w:p w14:paraId="46BA13E2" w14:textId="77777777" w:rsidR="00AB112E" w:rsidRPr="005A3995" w:rsidRDefault="009131DA" w:rsidP="005A3995">
      <w:pPr>
        <w:ind w:left="-993" w:right="-1079"/>
        <w:jc w:val="both"/>
        <w:rPr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1423F057" wp14:editId="41C7FDB7">
            <wp:simplePos x="0" y="0"/>
            <wp:positionH relativeFrom="column">
              <wp:posOffset>-570230</wp:posOffset>
            </wp:positionH>
            <wp:positionV relativeFrom="paragraph">
              <wp:posOffset>-204470</wp:posOffset>
            </wp:positionV>
            <wp:extent cx="5022850" cy="7274560"/>
            <wp:effectExtent l="0" t="0" r="6350" b="2540"/>
            <wp:wrapThrough wrapText="bothSides">
              <wp:wrapPolygon edited="0">
                <wp:start x="0" y="0"/>
                <wp:lineTo x="0" y="21551"/>
                <wp:lineTo x="21545" y="21551"/>
                <wp:lineTo x="21545" y="0"/>
                <wp:lineTo x="0" y="0"/>
              </wp:wrapPolygon>
            </wp:wrapThrough>
            <wp:docPr id="8" name="Рисунок 8" descr="C:\Users\LENOVO\Desktop\4 курс\ОЗЗ\cYVaM9eZL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4 курс\ОЗЗ\cYVaM9eZLZ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727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99A0F6" w14:textId="77777777" w:rsidR="005A3995" w:rsidRDefault="005A3995" w:rsidP="00027C65">
      <w:pPr>
        <w:ind w:right="-512"/>
        <w:jc w:val="both"/>
        <w:rPr>
          <w:color w:val="0D0D0D" w:themeColor="text1" w:themeTint="F2"/>
          <w:sz w:val="40"/>
          <w:szCs w:val="40"/>
        </w:rPr>
      </w:pPr>
    </w:p>
    <w:p w14:paraId="7FC0F1BA" w14:textId="61F5941B" w:rsidR="00FF43AF" w:rsidRPr="002C0742" w:rsidRDefault="00FF43AF" w:rsidP="002C5F4F">
      <w:pPr>
        <w:ind w:left="567" w:right="-512" w:firstLine="709"/>
        <w:jc w:val="both"/>
        <w:rPr>
          <w:color w:val="0D0D0D" w:themeColor="text1" w:themeTint="F2"/>
          <w:sz w:val="40"/>
          <w:szCs w:val="40"/>
        </w:rPr>
      </w:pPr>
      <w:r w:rsidRPr="002C0742">
        <w:rPr>
          <w:color w:val="0D0D0D" w:themeColor="text1" w:themeTint="F2"/>
          <w:sz w:val="40"/>
          <w:szCs w:val="40"/>
        </w:rPr>
        <w:t>«Детская» тема актуальна</w:t>
      </w:r>
      <w:r w:rsidR="007C2E58">
        <w:rPr>
          <w:color w:val="0D0D0D" w:themeColor="text1" w:themeTint="F2"/>
          <w:sz w:val="40"/>
          <w:szCs w:val="40"/>
        </w:rPr>
        <w:t xml:space="preserve"> </w:t>
      </w:r>
      <w:r w:rsidRPr="002C0742">
        <w:rPr>
          <w:color w:val="0D0D0D" w:themeColor="text1" w:themeTint="F2"/>
          <w:sz w:val="40"/>
          <w:szCs w:val="40"/>
        </w:rPr>
        <w:t>для каждой будущей семьи. Хотите ли вы заводить детей, какими родителями себя представляете, будет ли у вас няня — это скорее вопросы жизненной позиции, чем конкретные решения. Здесь важно услышать друг друга и проявить взаимопонимание.</w:t>
      </w:r>
    </w:p>
    <w:p w14:paraId="28067039" w14:textId="77777777" w:rsidR="00FF43AF" w:rsidRPr="002C0742" w:rsidRDefault="00FF43AF" w:rsidP="002C5F4F">
      <w:pPr>
        <w:ind w:left="567" w:right="-512" w:firstLine="709"/>
        <w:jc w:val="both"/>
        <w:rPr>
          <w:color w:val="0D0D0D" w:themeColor="text1" w:themeTint="F2"/>
          <w:sz w:val="40"/>
          <w:szCs w:val="40"/>
        </w:rPr>
      </w:pPr>
      <w:r w:rsidRPr="002C0742">
        <w:rPr>
          <w:color w:val="0D0D0D" w:themeColor="text1" w:themeTint="F2"/>
          <w:sz w:val="40"/>
          <w:szCs w:val="40"/>
        </w:rPr>
        <w:t>Хорошо, если ваши взгляды совпадают, а если нет? Когда один из вас хочет малыша, а другой пока не горит желанием воспитывать детей, в семье могут возникнуть серьезные проблемы. Разговор на эту тему до свадьбы будет очень полезен для обоих и поможет построить долгосрочные планы на совместное будущее.</w:t>
      </w:r>
    </w:p>
    <w:p w14:paraId="1A0BF3BB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5792092D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1876DEB0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2349C986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60C4ED5F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7DD35197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2EEE0644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7C7334A4" w14:textId="77777777" w:rsidR="00056328" w:rsidRDefault="009131DA" w:rsidP="00F60DB2">
      <w:pPr>
        <w:ind w:left="-993" w:right="-1079"/>
        <w:jc w:val="both"/>
        <w:rPr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305D3397" wp14:editId="02910718">
            <wp:simplePos x="0" y="0"/>
            <wp:positionH relativeFrom="column">
              <wp:posOffset>-611505</wp:posOffset>
            </wp:positionH>
            <wp:positionV relativeFrom="paragraph">
              <wp:posOffset>-172720</wp:posOffset>
            </wp:positionV>
            <wp:extent cx="5132070" cy="3768090"/>
            <wp:effectExtent l="0" t="0" r="0" b="3810"/>
            <wp:wrapThrough wrapText="bothSides">
              <wp:wrapPolygon edited="0">
                <wp:start x="0" y="0"/>
                <wp:lineTo x="0" y="21513"/>
                <wp:lineTo x="21488" y="21513"/>
                <wp:lineTo x="21488" y="0"/>
                <wp:lineTo x="0" y="0"/>
              </wp:wrapPolygon>
            </wp:wrapThrough>
            <wp:docPr id="9" name="Рисунок 9" descr="C:\Users\LENOVO\Desktop\4 курс\ОЗЗ\ZVqcBEoyP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4 курс\ОЗЗ\ZVqcBEoyPg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70" cy="37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B784E4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1D720ED9" w14:textId="77777777" w:rsidR="00056328" w:rsidRPr="002C0742" w:rsidRDefault="003A6838" w:rsidP="002C5F4F">
      <w:pPr>
        <w:ind w:left="-567" w:right="284" w:firstLine="709"/>
        <w:jc w:val="both"/>
        <w:rPr>
          <w:color w:val="0D0D0D" w:themeColor="text1" w:themeTint="F2"/>
          <w:sz w:val="40"/>
          <w:szCs w:val="40"/>
        </w:rPr>
      </w:pPr>
      <w:r w:rsidRPr="002C0742">
        <w:rPr>
          <w:color w:val="0D0D0D" w:themeColor="text1" w:themeTint="F2"/>
          <w:sz w:val="40"/>
          <w:szCs w:val="40"/>
        </w:rPr>
        <w:t>Для некоторых людей иметь детей совершенно необходимо. Так что, если по каким-то причинам кто-то из супругов окажется бесплодным, вы должны обсудить что делать дальше. Возможно, подойдет вариант с усыновлением, суррогатной матерью или искусственным оплодотворением</w:t>
      </w:r>
      <w:r w:rsidR="002C5F4F">
        <w:rPr>
          <w:color w:val="0D0D0D" w:themeColor="text1" w:themeTint="F2"/>
          <w:sz w:val="40"/>
          <w:szCs w:val="40"/>
        </w:rPr>
        <w:t>.</w:t>
      </w:r>
    </w:p>
    <w:p w14:paraId="3BB06383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78E679C5" w14:textId="77777777" w:rsidR="00056328" w:rsidRDefault="00056328" w:rsidP="003A6838">
      <w:pPr>
        <w:ind w:right="-1079"/>
        <w:jc w:val="both"/>
        <w:rPr>
          <w:sz w:val="18"/>
        </w:rPr>
      </w:pPr>
    </w:p>
    <w:p w14:paraId="3CDA6AF6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22462487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77F41B9E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6AD46EA9" w14:textId="77777777" w:rsidR="00027C65" w:rsidRDefault="00027C65" w:rsidP="00027C65">
      <w:pPr>
        <w:ind w:left="426" w:right="-652" w:firstLine="709"/>
        <w:jc w:val="both"/>
        <w:rPr>
          <w:sz w:val="18"/>
        </w:rPr>
      </w:pPr>
      <w:r>
        <w:rPr>
          <w:sz w:val="40"/>
          <w:szCs w:val="40"/>
        </w:rPr>
        <w:lastRenderedPageBreak/>
        <w:t>Казалось бы, все понимают, что такое измена, но на самом деле у каждого разное представление о том, что она в себя включает. Например, один человек считает неверностью поцелуй, а для другого неприемлема даже встреча с бывшим партнером. Чтобы избежать недопонимания, следует заранее обсудить позволительный уровень близости с другими людьми.</w:t>
      </w:r>
    </w:p>
    <w:p w14:paraId="72A649BE" w14:textId="77777777" w:rsidR="00027C65" w:rsidRDefault="000929C9" w:rsidP="00027C65">
      <w:pPr>
        <w:ind w:right="284"/>
        <w:jc w:val="both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86912" behindDoc="1" locked="0" layoutInCell="1" allowOverlap="1" wp14:anchorId="10C9D207" wp14:editId="298B13C3">
            <wp:simplePos x="0" y="0"/>
            <wp:positionH relativeFrom="column">
              <wp:posOffset>-3175</wp:posOffset>
            </wp:positionH>
            <wp:positionV relativeFrom="paragraph">
              <wp:posOffset>298450</wp:posOffset>
            </wp:positionV>
            <wp:extent cx="5090160" cy="3738880"/>
            <wp:effectExtent l="0" t="0" r="0" b="0"/>
            <wp:wrapThrough wrapText="bothSides">
              <wp:wrapPolygon edited="0">
                <wp:start x="0" y="0"/>
                <wp:lineTo x="0" y="21461"/>
                <wp:lineTo x="21503" y="21461"/>
                <wp:lineTo x="21503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VIO5LAYLi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680411" w14:textId="77777777" w:rsidR="000929C9" w:rsidRDefault="000929C9" w:rsidP="000929C9">
      <w:pPr>
        <w:ind w:left="-284" w:right="284" w:firstLine="284"/>
        <w:jc w:val="both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87936" behindDoc="1" locked="0" layoutInCell="1" allowOverlap="1" wp14:anchorId="5781F9AE" wp14:editId="305459E2">
            <wp:simplePos x="0" y="0"/>
            <wp:positionH relativeFrom="column">
              <wp:posOffset>-597535</wp:posOffset>
            </wp:positionH>
            <wp:positionV relativeFrom="paragraph">
              <wp:posOffset>-197485</wp:posOffset>
            </wp:positionV>
            <wp:extent cx="5090160" cy="7287895"/>
            <wp:effectExtent l="0" t="0" r="0" b="8255"/>
            <wp:wrapThrough wrapText="bothSides">
              <wp:wrapPolygon edited="0">
                <wp:start x="0" y="0"/>
                <wp:lineTo x="0" y="21568"/>
                <wp:lineTo x="21503" y="21568"/>
                <wp:lineTo x="21503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yGGVb1C7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728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70FEBA" w14:textId="253FBB2F" w:rsidR="00056328" w:rsidRPr="004E108D" w:rsidRDefault="004E108D" w:rsidP="000929C9">
      <w:pPr>
        <w:ind w:left="284" w:right="-567" w:firstLine="709"/>
        <w:jc w:val="both"/>
        <w:rPr>
          <w:sz w:val="40"/>
          <w:szCs w:val="40"/>
        </w:rPr>
      </w:pPr>
      <w:r>
        <w:rPr>
          <w:sz w:val="40"/>
          <w:szCs w:val="40"/>
        </w:rPr>
        <w:lastRenderedPageBreak/>
        <w:t>Домашние обязанности могут показаться мелочью, но эта мелочь способна привести к полноценному конфликту.</w:t>
      </w:r>
      <w:r w:rsidR="00470EA2">
        <w:rPr>
          <w:sz w:val="40"/>
          <w:szCs w:val="40"/>
        </w:rPr>
        <w:t xml:space="preserve"> Выполняя всю работу по дому, человек начинает чувствовать, что перегружен и не справляется. Чтобы в семье была гармония, стоит заранее договориться, кто за какие дела по дому отвечает. Так вы не только сократите конфликты к минимуму, но и сможете избежать «нелюбимой» работы. Каждый будет доволен.</w:t>
      </w:r>
    </w:p>
    <w:p w14:paraId="46E91DD5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782A3C4F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07588AEE" w14:textId="77777777" w:rsidR="00056328" w:rsidRDefault="00C02C57" w:rsidP="00F60DB2">
      <w:pPr>
        <w:ind w:left="-993" w:right="-1079"/>
        <w:jc w:val="both"/>
        <w:rPr>
          <w:sz w:val="18"/>
        </w:rPr>
      </w:pPr>
      <w:r>
        <w:rPr>
          <w:rFonts w:asciiTheme="minorHAnsi" w:hAnsiTheme="minorHAnsi"/>
          <w:noProof/>
          <w:sz w:val="18"/>
        </w:rPr>
        <w:pict w14:anchorId="2F090C7E">
          <v:shape id="Сердце 23" o:spid="_x0000_s1063" style="position:absolute;left:0;text-align:left;margin-left:24.5pt;margin-top:.55pt;width:146.15pt;height:124.6pt;rotation:-470365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56096,158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" path="m928048,395605v386687,-923078,1894765,,,1186815c-966717,395605,541361,-527473,928048,395605xe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path arrowok="t" o:connecttype="custom" o:connectlocs="928048,395605;928048,1582420;928048,395605" o:connectangles="0,0,0"/>
          </v:shape>
        </w:pict>
      </w:r>
    </w:p>
    <w:p w14:paraId="6AD6730C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4008821B" w14:textId="77777777" w:rsidR="00056328" w:rsidRPr="00470EA2" w:rsidRDefault="00056328" w:rsidP="00470EA2">
      <w:pPr>
        <w:ind w:right="-1079"/>
        <w:jc w:val="both"/>
        <w:rPr>
          <w:rFonts w:asciiTheme="minorHAnsi" w:hAnsiTheme="minorHAnsi"/>
          <w:sz w:val="18"/>
        </w:rPr>
      </w:pPr>
    </w:p>
    <w:p w14:paraId="21740B45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7BE11826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056871F4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12E852C5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75BBFAB9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478E7D06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405F25B9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1D36FC2E" w14:textId="77777777" w:rsidR="00056328" w:rsidRDefault="00C02C57" w:rsidP="00F60DB2">
      <w:pPr>
        <w:ind w:left="-993" w:right="-1079"/>
        <w:jc w:val="both"/>
        <w:rPr>
          <w:sz w:val="18"/>
        </w:rPr>
      </w:pPr>
      <w:r>
        <w:rPr>
          <w:noProof/>
          <w:sz w:val="40"/>
          <w:szCs w:val="40"/>
        </w:rPr>
        <w:pict w14:anchorId="09310C01">
          <v:shape id="Сердце 25" o:spid="_x0000_s1062" style="position:absolute;left:0;text-align:left;margin-left:117.9pt;margin-top:9.1pt;width:106.35pt;height:98.8pt;rotation:1034600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50645,1254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" path="m675323,313690v281384,-731943,1378783,,,941070c-703461,313690,393938,-418253,675323,313690xe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path arrowok="t" o:connecttype="custom" o:connectlocs="675323,313690;675323,1254760;675323,313690" o:connectangles="0,0,0"/>
          </v:shape>
        </w:pict>
      </w:r>
    </w:p>
    <w:p w14:paraId="61753F9C" w14:textId="77777777" w:rsidR="00470EA2" w:rsidRDefault="00470EA2" w:rsidP="00470EA2">
      <w:pPr>
        <w:ind w:left="-426" w:right="-653"/>
        <w:jc w:val="both"/>
        <w:rPr>
          <w:sz w:val="40"/>
          <w:szCs w:val="40"/>
        </w:rPr>
      </w:pPr>
    </w:p>
    <w:p w14:paraId="6A1627C6" w14:textId="77777777" w:rsidR="00470EA2" w:rsidRDefault="00470EA2" w:rsidP="00470EA2">
      <w:pPr>
        <w:ind w:left="-426" w:right="-653"/>
        <w:jc w:val="both"/>
        <w:rPr>
          <w:sz w:val="40"/>
          <w:szCs w:val="40"/>
        </w:rPr>
      </w:pPr>
    </w:p>
    <w:p w14:paraId="6F00CA8B" w14:textId="77777777" w:rsidR="00470EA2" w:rsidRDefault="00C02C57" w:rsidP="00470EA2">
      <w:pPr>
        <w:ind w:left="-425" w:right="-652" w:firstLine="709"/>
        <w:jc w:val="both"/>
        <w:rPr>
          <w:sz w:val="40"/>
          <w:szCs w:val="40"/>
        </w:rPr>
      </w:pPr>
      <w:r>
        <w:rPr>
          <w:noProof/>
          <w:sz w:val="18"/>
        </w:rPr>
        <w:pict w14:anchorId="39A627C1">
          <v:shape id="Сердце 24" o:spid="_x0000_s1061" style="position:absolute;left:0;text-align:left;margin-left:35.85pt;margin-top:7.95pt;width:87.1pt;height:71.95pt;rotation:-1113424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6170,913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" path="m553085,228441v230452,-533029,1129215,,,685324c-576130,228441,322633,-304588,553085,228441xe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path arrowok="t" o:connecttype="custom" o:connectlocs="553085,228441;553085,913765;553085,228441" o:connectangles="0,0,0"/>
          </v:shape>
        </w:pict>
      </w:r>
    </w:p>
    <w:p w14:paraId="0C671AC1" w14:textId="77777777" w:rsidR="00027C65" w:rsidRDefault="00027C65" w:rsidP="00470EA2">
      <w:pPr>
        <w:ind w:left="-425" w:right="-652" w:firstLine="709"/>
        <w:jc w:val="both"/>
        <w:rPr>
          <w:sz w:val="40"/>
          <w:szCs w:val="40"/>
        </w:rPr>
      </w:pPr>
    </w:p>
    <w:p w14:paraId="6A7A1316" w14:textId="77777777" w:rsidR="00027C65" w:rsidRDefault="00027C65" w:rsidP="00470EA2">
      <w:pPr>
        <w:ind w:left="-425" w:right="-652" w:firstLine="709"/>
        <w:jc w:val="both"/>
        <w:rPr>
          <w:sz w:val="40"/>
          <w:szCs w:val="40"/>
        </w:rPr>
      </w:pPr>
    </w:p>
    <w:p w14:paraId="683B1CF0" w14:textId="77777777" w:rsidR="00056328" w:rsidRDefault="009131DA" w:rsidP="000929C9">
      <w:pPr>
        <w:ind w:right="-1079"/>
        <w:jc w:val="both"/>
        <w:rPr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64FE317" wp14:editId="31C7CA3D">
            <wp:simplePos x="0" y="0"/>
            <wp:positionH relativeFrom="column">
              <wp:posOffset>-584200</wp:posOffset>
            </wp:positionH>
            <wp:positionV relativeFrom="paragraph">
              <wp:posOffset>-197485</wp:posOffset>
            </wp:positionV>
            <wp:extent cx="5090160" cy="7273925"/>
            <wp:effectExtent l="0" t="0" r="0" b="3175"/>
            <wp:wrapThrough wrapText="bothSides">
              <wp:wrapPolygon edited="0">
                <wp:start x="0" y="0"/>
                <wp:lineTo x="0" y="21553"/>
                <wp:lineTo x="21503" y="21553"/>
                <wp:lineTo x="21503" y="0"/>
                <wp:lineTo x="0" y="0"/>
              </wp:wrapPolygon>
            </wp:wrapThrough>
            <wp:docPr id="6" name="Рисунок 6" descr="C:\Users\LENOVO\Desktop\4 курс\ОЗЗ\sWmodIJQU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4 курс\ОЗЗ\sWmodIJQUG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727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D21D3F" w14:textId="77777777" w:rsidR="003A6838" w:rsidRDefault="003A6838" w:rsidP="003A6838">
      <w:pPr>
        <w:ind w:right="-510"/>
        <w:jc w:val="both"/>
        <w:rPr>
          <w:color w:val="FFFFFF" w:themeColor="background1"/>
          <w:sz w:val="40"/>
          <w:szCs w:val="40"/>
        </w:rPr>
      </w:pPr>
    </w:p>
    <w:p w14:paraId="1DB8CF9B" w14:textId="324718A0" w:rsidR="003A6838" w:rsidRPr="002C0742" w:rsidRDefault="003A6838" w:rsidP="002C5F4F">
      <w:pPr>
        <w:ind w:left="284" w:right="-652" w:firstLine="709"/>
        <w:jc w:val="both"/>
        <w:rPr>
          <w:color w:val="0D0D0D" w:themeColor="text1" w:themeTint="F2"/>
          <w:sz w:val="40"/>
          <w:szCs w:val="40"/>
        </w:rPr>
      </w:pPr>
      <w:r w:rsidRPr="002C0742">
        <w:rPr>
          <w:color w:val="0D0D0D" w:themeColor="text1" w:themeTint="F2"/>
          <w:sz w:val="40"/>
          <w:szCs w:val="40"/>
        </w:rPr>
        <w:t>Каждый из вас хочет достичь чего-то в жизни — построить дом, объехать полмира, растить детей,</w:t>
      </w:r>
      <w:r w:rsidR="007C2E58">
        <w:rPr>
          <w:color w:val="0D0D0D" w:themeColor="text1" w:themeTint="F2"/>
          <w:sz w:val="40"/>
          <w:szCs w:val="40"/>
        </w:rPr>
        <w:t xml:space="preserve"> </w:t>
      </w:r>
      <w:r w:rsidRPr="002C0742">
        <w:rPr>
          <w:color w:val="0D0D0D" w:themeColor="text1" w:themeTint="F2"/>
          <w:sz w:val="40"/>
          <w:szCs w:val="40"/>
        </w:rPr>
        <w:t>открыть свое дело или реализовать свой творческий потенциал.</w:t>
      </w:r>
    </w:p>
    <w:p w14:paraId="56013F5B" w14:textId="01F485B3" w:rsidR="003A6838" w:rsidRPr="002C0742" w:rsidRDefault="003A6838" w:rsidP="002C5F4F">
      <w:pPr>
        <w:ind w:left="284" w:right="-652" w:firstLine="709"/>
        <w:jc w:val="both"/>
        <w:rPr>
          <w:color w:val="0D0D0D" w:themeColor="text1" w:themeTint="F2"/>
          <w:sz w:val="40"/>
          <w:szCs w:val="40"/>
        </w:rPr>
      </w:pPr>
      <w:r w:rsidRPr="002C0742">
        <w:rPr>
          <w:color w:val="0D0D0D" w:themeColor="text1" w:themeTint="F2"/>
          <w:sz w:val="40"/>
          <w:szCs w:val="40"/>
        </w:rPr>
        <w:t>Чтобы ваша будущая семья стала поддержкой, а не помехой этим планам,</w:t>
      </w:r>
      <w:r w:rsidR="007C2E58">
        <w:rPr>
          <w:color w:val="0D0D0D" w:themeColor="text1" w:themeTint="F2"/>
          <w:sz w:val="40"/>
          <w:szCs w:val="40"/>
        </w:rPr>
        <w:t xml:space="preserve"> </w:t>
      </w:r>
      <w:r w:rsidRPr="002C0742">
        <w:rPr>
          <w:color w:val="0D0D0D" w:themeColor="text1" w:themeTint="F2"/>
          <w:sz w:val="40"/>
          <w:szCs w:val="40"/>
        </w:rPr>
        <w:t>поделитесь ими друг с другом и помогите воплотить их в жизнь. Ведь это так здорово — достигнув желаемого, осознавать, что твой любимый помогал тебе и был рядом все это время!</w:t>
      </w:r>
    </w:p>
    <w:p w14:paraId="08E85BEE" w14:textId="77777777" w:rsidR="003A6838" w:rsidRPr="003A6838" w:rsidRDefault="003A6838" w:rsidP="003A6838">
      <w:pPr>
        <w:ind w:left="-425" w:right="-510" w:firstLine="709"/>
        <w:jc w:val="both"/>
        <w:rPr>
          <w:color w:val="FFFFFF" w:themeColor="background1"/>
          <w:sz w:val="40"/>
          <w:szCs w:val="40"/>
        </w:rPr>
      </w:pPr>
    </w:p>
    <w:p w14:paraId="551B7314" w14:textId="77777777" w:rsidR="00056328" w:rsidRDefault="003A6838" w:rsidP="00F60DB2">
      <w:pPr>
        <w:ind w:left="-993" w:right="-1079"/>
        <w:jc w:val="both"/>
        <w:rPr>
          <w:sz w:val="18"/>
        </w:rPr>
      </w:pPr>
      <w:r>
        <w:rPr>
          <w:sz w:val="18"/>
        </w:rPr>
        <w:t xml:space="preserve"> </w:t>
      </w:r>
    </w:p>
    <w:p w14:paraId="191ABA42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31683059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05138CEB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5A11CAE4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77A17D84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0959385A" w14:textId="77777777" w:rsidR="00056328" w:rsidRDefault="00056328" w:rsidP="003A6838"/>
    <w:p w14:paraId="3ED390DD" w14:textId="77777777" w:rsidR="003A6838" w:rsidRDefault="003A6838" w:rsidP="003A6838"/>
    <w:p w14:paraId="556942A7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422EEEBD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1D899BFC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4331C56C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676FA6E2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41622676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6D6A4818" w14:textId="77777777" w:rsidR="00056328" w:rsidRDefault="00C02C57" w:rsidP="00F60DB2">
      <w:pPr>
        <w:ind w:left="-993" w:right="-1079"/>
        <w:jc w:val="both"/>
        <w:rPr>
          <w:sz w:val="18"/>
        </w:rPr>
      </w:pPr>
      <w:r>
        <w:rPr>
          <w:noProof/>
          <w:sz w:val="18"/>
        </w:rPr>
        <w:pict w14:anchorId="58A65AAE">
          <v:shape id="Сердце 30" o:spid="_x0000_s1060" style="position:absolute;left:0;text-align:left;margin-left:245.6pt;margin-top:8.05pt;width:78.4pt;height:50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95680,64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" path="m497840,160338v207433,-374121,1016423,,,481012c-518583,160338,290407,-213783,497840,160338xe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path arrowok="t" o:connecttype="custom" o:connectlocs="497840,160338;497840,641350;497840,160338" o:connectangles="0,0,0"/>
          </v:shape>
        </w:pict>
      </w:r>
      <w:r>
        <w:rPr>
          <w:noProof/>
          <w:sz w:val="18"/>
        </w:rPr>
        <w:pict w14:anchorId="00F19ADC">
          <v:shape id="Сердце 28" o:spid="_x0000_s1059" style="position:absolute;left:0;text-align:left;margin-left:75.9pt;margin-top:8.15pt;width:78.4pt;height:50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95680,64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" path="m497840,160338v207433,-374121,1016423,,,481012c-518583,160338,290407,-213783,497840,160338xe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path arrowok="t" o:connecttype="custom" o:connectlocs="497840,160338;497840,641350;497840,160338" o:connectangles="0,0,0"/>
          </v:shape>
        </w:pict>
      </w:r>
    </w:p>
    <w:p w14:paraId="215CA8A6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7ABE9961" w14:textId="77777777" w:rsidR="00056328" w:rsidRDefault="00C02C57" w:rsidP="002C0742">
      <w:pPr>
        <w:ind w:right="-1079"/>
        <w:jc w:val="both"/>
        <w:rPr>
          <w:sz w:val="18"/>
        </w:rPr>
      </w:pPr>
      <w:r>
        <w:rPr>
          <w:noProof/>
          <w:sz w:val="18"/>
        </w:rPr>
        <w:pict w14:anchorId="4FCE8EA3">
          <v:shape id="Сердце 29" o:spid="_x0000_s1058" style="position:absolute;left:0;text-align:left;margin-left:160.75pt;margin-top:2.75pt;width:78.4pt;height:50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95680,64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" path="m497840,160338v207433,-374121,1016423,,,481012c-518583,160338,290407,-213783,497840,160338xe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path arrowok="t" o:connecttype="custom" o:connectlocs="497840,160338;497840,641350;497840,160338" o:connectangles="0,0,0"/>
          </v:shape>
        </w:pict>
      </w:r>
      <w:r>
        <w:rPr>
          <w:noProof/>
          <w:sz w:val="18"/>
        </w:rPr>
        <w:pict w14:anchorId="4242DD34">
          <v:shape id="Сердце 31" o:spid="_x0000_s1057" style="position:absolute;left:0;text-align:left;margin-left:329.7pt;margin-top:2.75pt;width:78.4pt;height:50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95680,64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" path="m497840,160338v207433,-374121,1016423,,,481012c-518583,160338,290407,-213783,497840,160338xe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path arrowok="t" o:connecttype="custom" o:connectlocs="497840,160338;497840,641350;497840,160338" o:connectangles="0,0,0"/>
          </v:shape>
        </w:pict>
      </w:r>
      <w:r>
        <w:rPr>
          <w:noProof/>
          <w:sz w:val="18"/>
        </w:rPr>
        <w:pict w14:anchorId="1A2CFEF7">
          <v:shape id="Сердце 27" o:spid="_x0000_s1056" style="position:absolute;left:0;text-align:left;margin-left:-7.65pt;margin-top:2.6pt;width:78.4pt;height:50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95680,64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" path="m497840,160338v207433,-374121,1016423,,,481012c-518583,160338,290407,-213783,497840,160338xe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path arrowok="t" o:connecttype="custom" o:connectlocs="497840,160338;497840,641350;497840,160338" o:connectangles="0,0,0"/>
          </v:shape>
        </w:pict>
      </w:r>
    </w:p>
    <w:p w14:paraId="7D0F1D77" w14:textId="77777777" w:rsidR="00056328" w:rsidRDefault="009131DA" w:rsidP="002C0742">
      <w:pPr>
        <w:ind w:right="-1079"/>
        <w:jc w:val="both"/>
        <w:rPr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4B3E12DC" wp14:editId="2766668D">
            <wp:simplePos x="0" y="0"/>
            <wp:positionH relativeFrom="column">
              <wp:posOffset>-624840</wp:posOffset>
            </wp:positionH>
            <wp:positionV relativeFrom="paragraph">
              <wp:posOffset>-147955</wp:posOffset>
            </wp:positionV>
            <wp:extent cx="5144135" cy="7328535"/>
            <wp:effectExtent l="0" t="0" r="0" b="5715"/>
            <wp:wrapThrough wrapText="bothSides">
              <wp:wrapPolygon edited="0">
                <wp:start x="0" y="0"/>
                <wp:lineTo x="0" y="21561"/>
                <wp:lineTo x="21517" y="21561"/>
                <wp:lineTo x="21517" y="0"/>
                <wp:lineTo x="0" y="0"/>
              </wp:wrapPolygon>
            </wp:wrapThrough>
            <wp:docPr id="12" name="Рисунок 12" descr="C:\Users\LENOVO\Desktop\4 курс\ОЗЗ\BBfmLVZBD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4 курс\ОЗЗ\BBfmLVZBD2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44135" cy="732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7EA488E" w14:textId="77777777" w:rsidR="00056328" w:rsidRPr="00470EA2" w:rsidRDefault="00877439" w:rsidP="002C5F4F">
      <w:pPr>
        <w:ind w:left="426" w:right="-652" w:firstLine="709"/>
        <w:jc w:val="both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У каждого из нас есть то, чего мы не будем терпеть. Будет мудро сказать о таких вещах партнеру, чтобы совместная жизнь была комфортной. Например, одному супругу может быть очень важен порядок, а другой лучше себя чувствует в «творческом беспорядке». Если обсудить эти моменты заранее, то можно прийти к компромиссу и обрести долгую и счастливую жизнь в браке. </w:t>
      </w:r>
    </w:p>
    <w:p w14:paraId="01EE3FD7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2C13BCD3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0C3FBA75" w14:textId="77777777" w:rsidR="00056328" w:rsidRDefault="00056328" w:rsidP="00F60DB2">
      <w:pPr>
        <w:ind w:left="-993" w:right="-1079"/>
        <w:jc w:val="both"/>
        <w:rPr>
          <w:sz w:val="18"/>
        </w:rPr>
      </w:pPr>
    </w:p>
    <w:p w14:paraId="03E0CFC8" w14:textId="77777777" w:rsidR="00877439" w:rsidRDefault="00877439" w:rsidP="00F60DB2">
      <w:pPr>
        <w:ind w:left="-993" w:right="-1079"/>
        <w:jc w:val="both"/>
        <w:rPr>
          <w:sz w:val="18"/>
        </w:rPr>
      </w:pPr>
    </w:p>
    <w:p w14:paraId="628FE4C0" w14:textId="77777777" w:rsidR="00877439" w:rsidRDefault="00877439" w:rsidP="00F60DB2">
      <w:pPr>
        <w:ind w:left="-993" w:right="-1079"/>
        <w:jc w:val="both"/>
        <w:rPr>
          <w:sz w:val="18"/>
        </w:rPr>
      </w:pPr>
    </w:p>
    <w:p w14:paraId="45478353" w14:textId="77777777" w:rsidR="00877439" w:rsidRDefault="00877439" w:rsidP="00F60DB2">
      <w:pPr>
        <w:ind w:left="-993" w:right="-1079"/>
        <w:jc w:val="both"/>
        <w:rPr>
          <w:sz w:val="18"/>
        </w:rPr>
      </w:pPr>
    </w:p>
    <w:p w14:paraId="6385DE5E" w14:textId="77777777" w:rsidR="00877439" w:rsidRDefault="00877439" w:rsidP="00F60DB2">
      <w:pPr>
        <w:ind w:left="-993" w:right="-1079"/>
        <w:jc w:val="both"/>
        <w:rPr>
          <w:sz w:val="18"/>
        </w:rPr>
      </w:pPr>
    </w:p>
    <w:p w14:paraId="21B0A679" w14:textId="77777777" w:rsidR="00877439" w:rsidRDefault="00877439" w:rsidP="00F60DB2">
      <w:pPr>
        <w:ind w:left="-993" w:right="-1079"/>
        <w:jc w:val="both"/>
        <w:rPr>
          <w:sz w:val="18"/>
        </w:rPr>
      </w:pPr>
    </w:p>
    <w:p w14:paraId="10EF4022" w14:textId="77777777" w:rsidR="00877439" w:rsidRDefault="00877439" w:rsidP="00F60DB2">
      <w:pPr>
        <w:ind w:left="-993" w:right="-1079"/>
        <w:jc w:val="both"/>
        <w:rPr>
          <w:sz w:val="18"/>
        </w:rPr>
      </w:pPr>
    </w:p>
    <w:p w14:paraId="457C1977" w14:textId="77777777" w:rsidR="00877439" w:rsidRDefault="00877439" w:rsidP="00F60DB2">
      <w:pPr>
        <w:ind w:left="-993" w:right="-1079"/>
        <w:jc w:val="both"/>
        <w:rPr>
          <w:sz w:val="18"/>
        </w:rPr>
      </w:pPr>
    </w:p>
    <w:p w14:paraId="44E9BE26" w14:textId="77777777" w:rsidR="00877439" w:rsidRDefault="00877439" w:rsidP="00F60DB2">
      <w:pPr>
        <w:ind w:left="-993" w:right="-1079"/>
        <w:jc w:val="both"/>
        <w:rPr>
          <w:sz w:val="18"/>
        </w:rPr>
      </w:pPr>
    </w:p>
    <w:p w14:paraId="5630A26D" w14:textId="77777777" w:rsidR="00CB06A2" w:rsidRDefault="00CB06A2" w:rsidP="00F60DB2">
      <w:pPr>
        <w:ind w:left="-993" w:right="-1079"/>
        <w:jc w:val="both"/>
        <w:rPr>
          <w:sz w:val="18"/>
        </w:rPr>
      </w:pPr>
    </w:p>
    <w:p w14:paraId="22D41BA5" w14:textId="77777777" w:rsidR="00CB06A2" w:rsidRDefault="00CB06A2" w:rsidP="00F60DB2">
      <w:pPr>
        <w:ind w:left="-993" w:right="-1079"/>
        <w:jc w:val="both"/>
        <w:rPr>
          <w:sz w:val="18"/>
        </w:rPr>
      </w:pPr>
    </w:p>
    <w:p w14:paraId="3E355FEF" w14:textId="77777777" w:rsidR="00CB06A2" w:rsidRDefault="00CB06A2" w:rsidP="00F60DB2">
      <w:pPr>
        <w:ind w:left="-993" w:right="-1079"/>
        <w:jc w:val="both"/>
        <w:rPr>
          <w:sz w:val="18"/>
        </w:rPr>
      </w:pPr>
    </w:p>
    <w:p w14:paraId="20AE293F" w14:textId="77777777" w:rsidR="00CB06A2" w:rsidRDefault="00CB06A2" w:rsidP="00F60DB2">
      <w:pPr>
        <w:ind w:left="-993" w:right="-1079"/>
        <w:jc w:val="both"/>
        <w:rPr>
          <w:sz w:val="18"/>
        </w:rPr>
      </w:pPr>
    </w:p>
    <w:p w14:paraId="54710C0F" w14:textId="77777777" w:rsidR="00CB06A2" w:rsidRDefault="00CB06A2" w:rsidP="00F60DB2">
      <w:pPr>
        <w:ind w:left="-993" w:right="-1079"/>
        <w:jc w:val="both"/>
        <w:rPr>
          <w:sz w:val="18"/>
        </w:rPr>
      </w:pPr>
    </w:p>
    <w:p w14:paraId="0FE881CE" w14:textId="77777777" w:rsidR="00CB06A2" w:rsidRDefault="00CB06A2" w:rsidP="00F60DB2">
      <w:pPr>
        <w:ind w:left="-993" w:right="-1079"/>
        <w:jc w:val="both"/>
        <w:rPr>
          <w:sz w:val="18"/>
        </w:rPr>
      </w:pPr>
    </w:p>
    <w:p w14:paraId="65C873F5" w14:textId="77777777" w:rsidR="00CB06A2" w:rsidRDefault="00CB06A2" w:rsidP="00F60DB2">
      <w:pPr>
        <w:ind w:left="-993" w:right="-1079"/>
        <w:jc w:val="both"/>
        <w:rPr>
          <w:sz w:val="18"/>
        </w:rPr>
      </w:pPr>
    </w:p>
    <w:p w14:paraId="561559B7" w14:textId="77777777" w:rsidR="00CB06A2" w:rsidRDefault="00CB06A2" w:rsidP="00F60DB2">
      <w:pPr>
        <w:ind w:left="-993" w:right="-1079"/>
        <w:jc w:val="both"/>
        <w:rPr>
          <w:sz w:val="18"/>
        </w:rPr>
      </w:pPr>
    </w:p>
    <w:p w14:paraId="0C1FA7E9" w14:textId="77777777" w:rsidR="00CB06A2" w:rsidRDefault="00CB06A2" w:rsidP="00F60DB2">
      <w:pPr>
        <w:ind w:left="-993" w:right="-1079"/>
        <w:jc w:val="both"/>
        <w:rPr>
          <w:sz w:val="18"/>
        </w:rPr>
      </w:pPr>
    </w:p>
    <w:p w14:paraId="357954BC" w14:textId="77777777" w:rsidR="00CB06A2" w:rsidRDefault="00CB06A2" w:rsidP="00F60DB2">
      <w:pPr>
        <w:ind w:left="-993" w:right="-1079"/>
        <w:jc w:val="both"/>
        <w:rPr>
          <w:sz w:val="18"/>
        </w:rPr>
      </w:pPr>
    </w:p>
    <w:p w14:paraId="0AB487E4" w14:textId="77777777" w:rsidR="00CB06A2" w:rsidRDefault="00CB06A2" w:rsidP="00F60DB2">
      <w:pPr>
        <w:ind w:left="-993" w:right="-1079"/>
        <w:jc w:val="both"/>
        <w:rPr>
          <w:sz w:val="18"/>
        </w:rPr>
      </w:pPr>
    </w:p>
    <w:p w14:paraId="4ACDF644" w14:textId="77777777" w:rsidR="00CB06A2" w:rsidRDefault="00CB06A2" w:rsidP="00F60DB2">
      <w:pPr>
        <w:ind w:left="-993" w:right="-1079"/>
        <w:jc w:val="both"/>
        <w:rPr>
          <w:sz w:val="18"/>
        </w:rPr>
      </w:pPr>
    </w:p>
    <w:p w14:paraId="5A6D70A2" w14:textId="77777777" w:rsidR="00CB06A2" w:rsidRDefault="00CB06A2" w:rsidP="00F60DB2">
      <w:pPr>
        <w:ind w:left="-993" w:right="-1079"/>
        <w:jc w:val="both"/>
        <w:rPr>
          <w:sz w:val="18"/>
        </w:rPr>
      </w:pPr>
    </w:p>
    <w:p w14:paraId="3386E034" w14:textId="77777777" w:rsidR="00CB06A2" w:rsidRDefault="00C02C57" w:rsidP="00F60DB2">
      <w:pPr>
        <w:ind w:left="-993" w:right="-1079"/>
        <w:jc w:val="both"/>
        <w:rPr>
          <w:sz w:val="18"/>
        </w:rPr>
      </w:pPr>
      <w:r>
        <w:rPr>
          <w:noProof/>
          <w:sz w:val="18"/>
        </w:rPr>
        <w:pict w14:anchorId="1E7906E4">
          <v:shape id="Сердце 37" o:spid="_x0000_s1055" style="position:absolute;left:0;text-align:left;margin-left:321.35pt;margin-top:5.95pt;width:78.4pt;height:50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95680,64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" path="m497840,160338v207433,-374121,1016423,,,481012c-518583,160338,290407,-213783,497840,160338xe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path arrowok="t" o:connecttype="custom" o:connectlocs="497840,160338;497840,641350;497840,160338" o:connectangles="0,0,0"/>
          </v:shape>
        </w:pict>
      </w:r>
      <w:r>
        <w:rPr>
          <w:noProof/>
          <w:sz w:val="18"/>
        </w:rPr>
        <w:pict w14:anchorId="240A203D">
          <v:shape id="Сердце 33" o:spid="_x0000_s1054" style="position:absolute;left:0;text-align:left;margin-left:-7.4pt;margin-top:2.75pt;width:78.4pt;height:50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95680,64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" path="m497840,160338v207433,-374121,1016423,,,481012c-518583,160338,290407,-213783,497840,160338xe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path arrowok="t" o:connecttype="custom" o:connectlocs="497840,160338;497840,641350;497840,160338" o:connectangles="0,0,0"/>
          </v:shape>
        </w:pict>
      </w:r>
      <w:r>
        <w:rPr>
          <w:noProof/>
          <w:sz w:val="18"/>
        </w:rPr>
        <w:pict w14:anchorId="33837B9C">
          <v:shape id="Сердце 35" o:spid="_x0000_s1053" style="position:absolute;left:0;text-align:left;margin-left:153.65pt;margin-top:3.8pt;width:78.4pt;height:50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95680,64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" path="m497840,160338v207433,-374121,1016423,,,481012c-518583,160338,290407,-213783,497840,160338xe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path arrowok="t" o:connecttype="custom" o:connectlocs="497840,160338;497840,641350;497840,160338" o:connectangles="0,0,0"/>
          </v:shape>
        </w:pict>
      </w:r>
    </w:p>
    <w:p w14:paraId="5853ED33" w14:textId="77777777" w:rsidR="00CB06A2" w:rsidRDefault="00CB06A2" w:rsidP="00F60DB2">
      <w:pPr>
        <w:ind w:left="-993" w:right="-1079"/>
        <w:jc w:val="both"/>
        <w:rPr>
          <w:sz w:val="18"/>
        </w:rPr>
      </w:pPr>
    </w:p>
    <w:p w14:paraId="26BFB437" w14:textId="77777777" w:rsidR="00CB06A2" w:rsidRDefault="00CB06A2" w:rsidP="00F60DB2">
      <w:pPr>
        <w:ind w:left="-993" w:right="-1079"/>
        <w:jc w:val="both"/>
        <w:rPr>
          <w:sz w:val="18"/>
        </w:rPr>
      </w:pPr>
    </w:p>
    <w:p w14:paraId="23717108" w14:textId="77777777" w:rsidR="00CB06A2" w:rsidRDefault="00C02C57" w:rsidP="00F60DB2">
      <w:pPr>
        <w:ind w:left="-993" w:right="-1079"/>
        <w:jc w:val="both"/>
        <w:rPr>
          <w:sz w:val="18"/>
        </w:rPr>
      </w:pPr>
      <w:r>
        <w:rPr>
          <w:noProof/>
          <w:sz w:val="18"/>
        </w:rPr>
        <w:pict w14:anchorId="5629D308">
          <v:shape id="Сердце 34" o:spid="_x0000_s1052" style="position:absolute;left:0;text-align:left;margin-left:70.85pt;margin-top:-.35pt;width:78.4pt;height:50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95680,64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" path="m497840,160338v207433,-374121,1016423,,,481012c-518583,160338,290407,-213783,497840,160338xe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path arrowok="t" o:connecttype="custom" o:connectlocs="497840,160338;497840,641350;497840,160338" o:connectangles="0,0,0"/>
          </v:shape>
        </w:pict>
      </w:r>
      <w:r>
        <w:rPr>
          <w:noProof/>
          <w:sz w:val="18"/>
        </w:rPr>
        <w:pict w14:anchorId="1D91BF10">
          <v:shape id="Сердце 36" o:spid="_x0000_s1051" style="position:absolute;left:0;text-align:left;margin-left:232.1pt;margin-top:-.35pt;width:78.4pt;height:50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95680,64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" path="m497840,160338v207433,-374121,1016423,,,481012c-518583,160338,290407,-213783,497840,160338xe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path arrowok="t" o:connecttype="custom" o:connectlocs="497840,160338;497840,641350;497840,160338" o:connectangles="0,0,0"/>
          </v:shape>
        </w:pict>
      </w:r>
    </w:p>
    <w:p w14:paraId="520A0B95" w14:textId="77777777" w:rsidR="00FF5A9B" w:rsidRPr="00FF5A9B" w:rsidRDefault="00FF5A9B" w:rsidP="002C5F4F">
      <w:pPr>
        <w:shd w:val="clear" w:color="auto" w:fill="FFFFFF"/>
        <w:spacing w:before="360" w:after="120" w:line="420" w:lineRule="atLeast"/>
        <w:ind w:left="-993"/>
        <w:outlineLvl w:val="2"/>
        <w:rPr>
          <w:rFonts w:ascii="Helvetica" w:hAnsi="Helvetica"/>
          <w:color w:val="000000"/>
          <w:sz w:val="30"/>
          <w:szCs w:val="30"/>
        </w:rPr>
      </w:pPr>
      <w:r>
        <w:rPr>
          <w:noProof/>
          <w:sz w:val="18"/>
        </w:rPr>
        <w:lastRenderedPageBreak/>
        <w:drawing>
          <wp:anchor distT="0" distB="0" distL="114300" distR="114300" simplePos="0" relativeHeight="251678720" behindDoc="1" locked="0" layoutInCell="1" allowOverlap="1" wp14:anchorId="7B5B8487" wp14:editId="00F82655">
            <wp:simplePos x="0" y="0"/>
            <wp:positionH relativeFrom="column">
              <wp:posOffset>-611505</wp:posOffset>
            </wp:positionH>
            <wp:positionV relativeFrom="paragraph">
              <wp:posOffset>274955</wp:posOffset>
            </wp:positionV>
            <wp:extent cx="5131435" cy="3411855"/>
            <wp:effectExtent l="0" t="0" r="0" b="0"/>
            <wp:wrapThrough wrapText="bothSides">
              <wp:wrapPolygon edited="0">
                <wp:start x="0" y="0"/>
                <wp:lineTo x="0" y="21467"/>
                <wp:lineTo x="21490" y="21467"/>
                <wp:lineTo x="2149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1cea5da9acc08c6db4c849f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F4F">
        <w:rPr>
          <w:rFonts w:asciiTheme="minorHAnsi" w:hAnsiTheme="minorHAnsi"/>
          <w:color w:val="000000"/>
          <w:sz w:val="30"/>
          <w:szCs w:val="30"/>
        </w:rPr>
        <w:t xml:space="preserve">        </w:t>
      </w:r>
      <w:r w:rsidRPr="00FF5A9B">
        <w:rPr>
          <w:rFonts w:ascii="Helvetica" w:hAnsi="Helvetica"/>
          <w:color w:val="000000"/>
          <w:sz w:val="30"/>
          <w:szCs w:val="30"/>
        </w:rPr>
        <w:t>10. «Как мы собираемся заботиться о родителях?»</w:t>
      </w:r>
    </w:p>
    <w:p w14:paraId="666B3E80" w14:textId="77777777" w:rsidR="00CB06A2" w:rsidRDefault="00CB06A2" w:rsidP="00F60DB2">
      <w:pPr>
        <w:ind w:left="-993" w:right="-1079"/>
        <w:jc w:val="both"/>
        <w:rPr>
          <w:sz w:val="18"/>
        </w:rPr>
      </w:pPr>
    </w:p>
    <w:p w14:paraId="3B499981" w14:textId="77777777" w:rsidR="00CB06A2" w:rsidRPr="00FF5A9B" w:rsidRDefault="00FF5A9B" w:rsidP="00A744F0">
      <w:pPr>
        <w:ind w:left="-425" w:right="284" w:firstLine="709"/>
        <w:jc w:val="both"/>
        <w:rPr>
          <w:sz w:val="40"/>
          <w:szCs w:val="40"/>
        </w:rPr>
      </w:pPr>
      <w:r>
        <w:rPr>
          <w:sz w:val="40"/>
          <w:szCs w:val="40"/>
        </w:rPr>
        <w:t>Родители становятся старенькими, могут заболеть – это означает, что нам придется о них заботиться. Все пары перед свадьбой должны обсудить, будут ли они забирать родителей к себе, кто будет за ними ухаживать, сколько денег нужно выделять из семейного бюджета на уход за родителями.</w:t>
      </w:r>
    </w:p>
    <w:p w14:paraId="1192BE03" w14:textId="77777777" w:rsidR="00CB06A2" w:rsidRDefault="00CB06A2" w:rsidP="00F60DB2">
      <w:pPr>
        <w:ind w:left="-993" w:right="-1079"/>
        <w:jc w:val="both"/>
        <w:rPr>
          <w:sz w:val="18"/>
        </w:rPr>
      </w:pPr>
    </w:p>
    <w:p w14:paraId="45902BE4" w14:textId="77777777" w:rsidR="00CB06A2" w:rsidRDefault="00CB06A2" w:rsidP="00F60DB2">
      <w:pPr>
        <w:ind w:left="-993" w:right="-1079"/>
        <w:jc w:val="both"/>
        <w:rPr>
          <w:sz w:val="18"/>
        </w:rPr>
      </w:pPr>
    </w:p>
    <w:p w14:paraId="46F0A983" w14:textId="77777777" w:rsidR="00CB06A2" w:rsidRDefault="00CB06A2" w:rsidP="00F60DB2">
      <w:pPr>
        <w:ind w:left="-993" w:right="-1079"/>
        <w:jc w:val="both"/>
        <w:rPr>
          <w:sz w:val="18"/>
        </w:rPr>
      </w:pPr>
    </w:p>
    <w:p w14:paraId="19A3DEB5" w14:textId="77777777" w:rsidR="00877439" w:rsidRDefault="00877439" w:rsidP="00F60DB2">
      <w:pPr>
        <w:ind w:left="-993" w:right="-1079"/>
        <w:jc w:val="both"/>
        <w:rPr>
          <w:sz w:val="18"/>
        </w:rPr>
      </w:pPr>
    </w:p>
    <w:p w14:paraId="3EA3909C" w14:textId="77777777" w:rsidR="00FF5A9B" w:rsidRDefault="00A744F0" w:rsidP="00A744F0">
      <w:pPr>
        <w:ind w:left="567" w:right="-709" w:firstLine="709"/>
        <w:jc w:val="both"/>
        <w:rPr>
          <w:sz w:val="40"/>
          <w:szCs w:val="40"/>
        </w:rPr>
      </w:pPr>
      <w:r>
        <w:rPr>
          <w:sz w:val="40"/>
          <w:szCs w:val="40"/>
        </w:rPr>
        <w:lastRenderedPageBreak/>
        <w:t>Биологическая совместимость очень важна, особенно если пара планирует детей. Будущие супруги должны быть честны в отношении своей наследственности. Так они будут морально готовы, если какое-то из семейных заболеваний унаследуют их дети.</w:t>
      </w:r>
    </w:p>
    <w:p w14:paraId="23EF75C2" w14:textId="77777777" w:rsidR="00A744F0" w:rsidRDefault="00A744F0" w:rsidP="00FF5A9B">
      <w:pPr>
        <w:ind w:right="-1079"/>
        <w:jc w:val="both"/>
        <w:rPr>
          <w:sz w:val="40"/>
          <w:szCs w:val="40"/>
        </w:rPr>
      </w:pPr>
    </w:p>
    <w:p w14:paraId="34855916" w14:textId="77777777" w:rsidR="00FF5A9B" w:rsidRPr="00A744F0" w:rsidRDefault="00A744F0" w:rsidP="00A744F0">
      <w:pPr>
        <w:pStyle w:val="3"/>
        <w:shd w:val="clear" w:color="auto" w:fill="FFFFFF"/>
        <w:spacing w:before="360" w:beforeAutospacing="0" w:after="120" w:afterAutospacing="0" w:line="420" w:lineRule="atLeast"/>
        <w:ind w:right="-992"/>
        <w:rPr>
          <w:rFonts w:asciiTheme="minorHAnsi" w:hAnsiTheme="minorHAnsi"/>
          <w:b w:val="0"/>
          <w:bCs w:val="0"/>
          <w:color w:val="000000"/>
          <w:sz w:val="30"/>
          <w:szCs w:val="30"/>
        </w:rPr>
      </w:pPr>
      <w:r>
        <w:rPr>
          <w:noProof/>
          <w:sz w:val="18"/>
        </w:rPr>
        <w:drawing>
          <wp:anchor distT="0" distB="0" distL="114300" distR="114300" simplePos="0" relativeHeight="251679744" behindDoc="1" locked="0" layoutInCell="1" allowOverlap="1" wp14:anchorId="4AE344F3" wp14:editId="0BD8EF5B">
            <wp:simplePos x="0" y="0"/>
            <wp:positionH relativeFrom="column">
              <wp:posOffset>-30480</wp:posOffset>
            </wp:positionH>
            <wp:positionV relativeFrom="paragraph">
              <wp:posOffset>762635</wp:posOffset>
            </wp:positionV>
            <wp:extent cx="5158740" cy="3711575"/>
            <wp:effectExtent l="0" t="0" r="3810" b="3175"/>
            <wp:wrapThrough wrapText="bothSides">
              <wp:wrapPolygon edited="0">
                <wp:start x="0" y="0"/>
                <wp:lineTo x="0" y="21508"/>
                <wp:lineTo x="21536" y="21508"/>
                <wp:lineTo x="21536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88c550ddb9b4d4f5542fa5b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5A9B">
        <w:rPr>
          <w:rFonts w:ascii="Helvetica" w:hAnsi="Helvetica"/>
          <w:b w:val="0"/>
          <w:bCs w:val="0"/>
          <w:color w:val="000000"/>
          <w:sz w:val="30"/>
          <w:szCs w:val="30"/>
        </w:rPr>
        <w:t>11. «Как в наших семьях обстоят дела с физическим и психическим здоровьем?»</w:t>
      </w:r>
    </w:p>
    <w:p w14:paraId="7AB77103" w14:textId="21173B55" w:rsidR="00A744F0" w:rsidRDefault="00A744F0" w:rsidP="00A744F0">
      <w:pPr>
        <w:pStyle w:val="3"/>
        <w:shd w:val="clear" w:color="auto" w:fill="FFFFFF"/>
        <w:spacing w:before="360" w:beforeAutospacing="0" w:after="120" w:afterAutospacing="0" w:line="420" w:lineRule="atLeast"/>
        <w:ind w:left="-993"/>
        <w:jc w:val="center"/>
        <w:rPr>
          <w:rFonts w:ascii="Helvetica" w:hAnsi="Helvetica"/>
          <w:b w:val="0"/>
          <w:bCs w:val="0"/>
          <w:color w:val="000000"/>
          <w:sz w:val="30"/>
          <w:szCs w:val="30"/>
        </w:rPr>
      </w:pPr>
      <w:r>
        <w:rPr>
          <w:noProof/>
          <w:sz w:val="18"/>
        </w:rPr>
        <w:lastRenderedPageBreak/>
        <w:drawing>
          <wp:anchor distT="0" distB="0" distL="114300" distR="114300" simplePos="0" relativeHeight="251680768" behindDoc="1" locked="0" layoutInCell="1" allowOverlap="1" wp14:anchorId="1C63232B" wp14:editId="2248E970">
            <wp:simplePos x="0" y="0"/>
            <wp:positionH relativeFrom="column">
              <wp:posOffset>-624840</wp:posOffset>
            </wp:positionH>
            <wp:positionV relativeFrom="paragraph">
              <wp:posOffset>294005</wp:posOffset>
            </wp:positionV>
            <wp:extent cx="5144770" cy="6782435"/>
            <wp:effectExtent l="0" t="0" r="0" b="0"/>
            <wp:wrapThrough wrapText="bothSides">
              <wp:wrapPolygon edited="0">
                <wp:start x="0" y="0"/>
                <wp:lineTo x="0" y="21537"/>
                <wp:lineTo x="21515" y="21537"/>
                <wp:lineTo x="21515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8c105d769d012ceb3141e15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770" cy="678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hAnsi="Helvetica"/>
          <w:b w:val="0"/>
          <w:bCs w:val="0"/>
          <w:color w:val="000000"/>
          <w:sz w:val="30"/>
          <w:szCs w:val="30"/>
        </w:rPr>
        <w:t>12. «Где мы</w:t>
      </w:r>
      <w:r w:rsidR="007C2E58">
        <w:rPr>
          <w:rFonts w:ascii="Helvetica" w:hAnsi="Helvetica"/>
          <w:b w:val="0"/>
          <w:bCs w:val="0"/>
          <w:color w:val="000000"/>
          <w:sz w:val="30"/>
          <w:szCs w:val="30"/>
        </w:rPr>
        <w:t xml:space="preserve"> </w:t>
      </w:r>
      <w:r>
        <w:rPr>
          <w:rFonts w:ascii="Helvetica" w:hAnsi="Helvetica"/>
          <w:b w:val="0"/>
          <w:bCs w:val="0"/>
          <w:color w:val="000000"/>
          <w:sz w:val="30"/>
          <w:szCs w:val="30"/>
        </w:rPr>
        <w:t>хотим жить?»</w:t>
      </w:r>
    </w:p>
    <w:p w14:paraId="6A777FFD" w14:textId="77777777" w:rsidR="00FF5A9B" w:rsidRDefault="00FF5A9B" w:rsidP="00F60DB2">
      <w:pPr>
        <w:ind w:left="-993" w:right="-1079"/>
        <w:jc w:val="both"/>
        <w:rPr>
          <w:sz w:val="18"/>
        </w:rPr>
      </w:pPr>
    </w:p>
    <w:p w14:paraId="05760F84" w14:textId="77777777" w:rsidR="00A744F0" w:rsidRDefault="00A744F0" w:rsidP="00F60DB2">
      <w:pPr>
        <w:ind w:left="-993" w:right="-1079"/>
        <w:jc w:val="both"/>
        <w:rPr>
          <w:sz w:val="18"/>
        </w:rPr>
      </w:pPr>
    </w:p>
    <w:p w14:paraId="1D3DDF12" w14:textId="77777777" w:rsidR="00A744F0" w:rsidRDefault="00A744F0" w:rsidP="00F60DB2">
      <w:pPr>
        <w:ind w:left="-993" w:right="-1079"/>
        <w:jc w:val="both"/>
        <w:rPr>
          <w:sz w:val="18"/>
        </w:rPr>
      </w:pPr>
    </w:p>
    <w:p w14:paraId="69A37E24" w14:textId="77777777" w:rsidR="00A744F0" w:rsidRPr="00A744F0" w:rsidRDefault="00A744F0" w:rsidP="00A744F0">
      <w:pPr>
        <w:tabs>
          <w:tab w:val="left" w:pos="142"/>
        </w:tabs>
        <w:ind w:left="567" w:right="-709" w:firstLine="709"/>
        <w:jc w:val="both"/>
        <w:rPr>
          <w:sz w:val="40"/>
          <w:szCs w:val="40"/>
        </w:rPr>
      </w:pPr>
      <w:r>
        <w:rPr>
          <w:sz w:val="40"/>
          <w:szCs w:val="40"/>
        </w:rPr>
        <w:t>Эта мысль кажется очевидной, но некоторые люди игнорируют ее до свадьбы. Для семейной жизни место проживания (в деревне или городе) имеет огромное значение. Также к недовольству может привести ситуация, когда один из супругов хочет жить в квартире, а другой в частном доме с большой террасой. Споры могут возникнуть и из-за того, что кто-то из супругов хочет поселиться поближе к своим друзьями членам семьи. Важно обговорить все заранее и прийти к общему решению, которое одинаково устроит обоих.</w:t>
      </w:r>
    </w:p>
    <w:p w14:paraId="402B2BA8" w14:textId="77777777" w:rsidR="00A744F0" w:rsidRDefault="00A744F0" w:rsidP="00F60DB2">
      <w:pPr>
        <w:ind w:left="-993" w:right="-1079"/>
        <w:jc w:val="both"/>
        <w:rPr>
          <w:sz w:val="18"/>
        </w:rPr>
      </w:pPr>
    </w:p>
    <w:p w14:paraId="53369A2E" w14:textId="77777777" w:rsidR="00A744F0" w:rsidRDefault="00A744F0" w:rsidP="00F60DB2">
      <w:pPr>
        <w:ind w:left="-993" w:right="-1079"/>
        <w:jc w:val="both"/>
        <w:rPr>
          <w:sz w:val="18"/>
        </w:rPr>
      </w:pPr>
    </w:p>
    <w:p w14:paraId="70C5C1DB" w14:textId="77777777" w:rsidR="00A744F0" w:rsidRDefault="00A744F0" w:rsidP="00F60DB2">
      <w:pPr>
        <w:ind w:left="-993" w:right="-1079"/>
        <w:jc w:val="both"/>
        <w:rPr>
          <w:sz w:val="18"/>
        </w:rPr>
      </w:pPr>
    </w:p>
    <w:p w14:paraId="6DAAE505" w14:textId="77777777" w:rsidR="00A744F0" w:rsidRDefault="00A744F0" w:rsidP="00A744F0">
      <w:pPr>
        <w:ind w:left="426" w:right="-850"/>
        <w:jc w:val="both"/>
        <w:rPr>
          <w:sz w:val="18"/>
        </w:rPr>
      </w:pPr>
    </w:p>
    <w:p w14:paraId="5020D166" w14:textId="77777777" w:rsidR="002C5F4F" w:rsidRDefault="002C5F4F" w:rsidP="00A744F0">
      <w:pPr>
        <w:ind w:left="426" w:right="-850"/>
        <w:jc w:val="both"/>
        <w:rPr>
          <w:sz w:val="18"/>
        </w:rPr>
      </w:pPr>
    </w:p>
    <w:p w14:paraId="160E1524" w14:textId="77777777" w:rsidR="002C5F4F" w:rsidRDefault="002C5F4F" w:rsidP="00A744F0">
      <w:pPr>
        <w:ind w:left="426" w:right="-850"/>
        <w:jc w:val="both"/>
        <w:rPr>
          <w:sz w:val="18"/>
        </w:rPr>
      </w:pPr>
    </w:p>
    <w:p w14:paraId="354DCCD0" w14:textId="77777777" w:rsidR="002C5F4F" w:rsidRDefault="002C5F4F" w:rsidP="00A744F0">
      <w:pPr>
        <w:ind w:left="426" w:right="-850"/>
        <w:jc w:val="both"/>
        <w:rPr>
          <w:sz w:val="18"/>
        </w:rPr>
      </w:pPr>
    </w:p>
    <w:p w14:paraId="04B70D06" w14:textId="77777777" w:rsidR="002C5F4F" w:rsidRDefault="002C5F4F" w:rsidP="00A744F0">
      <w:pPr>
        <w:ind w:left="426" w:right="-850"/>
        <w:jc w:val="both"/>
        <w:rPr>
          <w:sz w:val="18"/>
        </w:rPr>
      </w:pPr>
    </w:p>
    <w:p w14:paraId="7D7B6143" w14:textId="77777777" w:rsidR="002C5F4F" w:rsidRDefault="002C5F4F" w:rsidP="00A744F0">
      <w:pPr>
        <w:ind w:left="426" w:right="-850"/>
        <w:jc w:val="both"/>
        <w:rPr>
          <w:sz w:val="18"/>
        </w:rPr>
      </w:pPr>
    </w:p>
    <w:p w14:paraId="014F4F7D" w14:textId="77777777" w:rsidR="002C5F4F" w:rsidRDefault="002C5F4F" w:rsidP="00A744F0">
      <w:pPr>
        <w:ind w:left="426" w:right="-850"/>
        <w:jc w:val="both"/>
        <w:rPr>
          <w:sz w:val="18"/>
        </w:rPr>
      </w:pPr>
    </w:p>
    <w:p w14:paraId="5AA92388" w14:textId="77777777" w:rsidR="002C5F4F" w:rsidRDefault="002C5F4F" w:rsidP="00A744F0">
      <w:pPr>
        <w:ind w:left="426" w:right="-850"/>
        <w:jc w:val="both"/>
        <w:rPr>
          <w:sz w:val="18"/>
        </w:rPr>
      </w:pPr>
    </w:p>
    <w:p w14:paraId="25C5104B" w14:textId="77777777" w:rsidR="002C5F4F" w:rsidRDefault="002C5F4F" w:rsidP="00A744F0">
      <w:pPr>
        <w:ind w:left="426" w:right="-850"/>
        <w:jc w:val="both"/>
        <w:rPr>
          <w:sz w:val="18"/>
        </w:rPr>
      </w:pPr>
    </w:p>
    <w:p w14:paraId="140EE42A" w14:textId="77777777" w:rsidR="002C5F4F" w:rsidRDefault="002C5F4F" w:rsidP="00A744F0">
      <w:pPr>
        <w:ind w:left="426" w:right="-850"/>
        <w:jc w:val="both"/>
        <w:rPr>
          <w:sz w:val="18"/>
        </w:rPr>
      </w:pPr>
    </w:p>
    <w:p w14:paraId="1A53EDB6" w14:textId="77777777" w:rsidR="002C5F4F" w:rsidRDefault="00C02C57" w:rsidP="00A744F0">
      <w:pPr>
        <w:ind w:left="426" w:right="-850"/>
        <w:jc w:val="both"/>
        <w:rPr>
          <w:sz w:val="18"/>
        </w:rPr>
      </w:pPr>
      <w:r>
        <w:rPr>
          <w:noProof/>
          <w:sz w:val="18"/>
        </w:rPr>
        <w:pict w14:anchorId="623025BB">
          <v:shape id="Сердце 42" o:spid="_x0000_s1050" style="position:absolute;left:0;text-align:left;margin-left:73.05pt;margin-top:1.05pt;width:78.4pt;height:50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95680,64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" path="m497840,160338v207433,-374121,1016423,,,481012c-518583,160338,290407,-213783,497840,160338xe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path arrowok="t" o:connecttype="custom" o:connectlocs="497840,160338;497840,641350;497840,160338" o:connectangles="0,0,0"/>
          </v:shape>
        </w:pict>
      </w:r>
      <w:r>
        <w:rPr>
          <w:noProof/>
          <w:sz w:val="18"/>
        </w:rPr>
        <w:pict w14:anchorId="6C24720A">
          <v:shape id="Сердце 44" o:spid="_x0000_s1049" style="position:absolute;left:0;text-align:left;margin-left:236.2pt;margin-top:1.05pt;width:78.4pt;height:50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95680,64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" path="m497840,160338v207433,-374121,1016423,,,481012c-518583,160338,290407,-213783,497840,160338xe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path arrowok="t" o:connecttype="custom" o:connectlocs="497840,160338;497840,641350;497840,160338" o:connectangles="0,0,0"/>
          </v:shape>
        </w:pict>
      </w:r>
    </w:p>
    <w:p w14:paraId="20D3196A" w14:textId="77777777" w:rsidR="002C5F4F" w:rsidRDefault="00C02C57" w:rsidP="00A744F0">
      <w:pPr>
        <w:ind w:left="426" w:right="-850"/>
        <w:jc w:val="both"/>
        <w:rPr>
          <w:sz w:val="18"/>
        </w:rPr>
      </w:pPr>
      <w:r>
        <w:rPr>
          <w:noProof/>
          <w:sz w:val="18"/>
        </w:rPr>
        <w:pict w14:anchorId="4D37D42E">
          <v:shape id="Сердце 43" o:spid="_x0000_s1048" style="position:absolute;left:0;text-align:left;margin-left:153.6pt;margin-top:11.15pt;width:78.4pt;height:50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95680,64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" path="m497840,160338v207433,-374121,1016423,,,481012c-518583,160338,290407,-213783,497840,160338xe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path arrowok="t" o:connecttype="custom" o:connectlocs="497840,160338;497840,641350;497840,160338" o:connectangles="0,0,0"/>
          </v:shape>
        </w:pict>
      </w:r>
      <w:r>
        <w:rPr>
          <w:noProof/>
          <w:sz w:val="18"/>
        </w:rPr>
        <w:pict w14:anchorId="71D3CDF0">
          <v:shape id="Сердце 45" o:spid="_x0000_s1047" style="position:absolute;left:0;text-align:left;margin-left:321.2pt;margin-top:11.15pt;width:78.4pt;height:50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95680,64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" path="m497840,160338v207433,-374121,1016423,,,481012c-518583,160338,290407,-213783,497840,160338xe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path arrowok="t" o:connecttype="custom" o:connectlocs="497840,160338;497840,641350;497840,160338" o:connectangles="0,0,0"/>
          </v:shape>
        </w:pict>
      </w:r>
      <w:r>
        <w:rPr>
          <w:noProof/>
          <w:sz w:val="18"/>
        </w:rPr>
        <w:pict w14:anchorId="6590593C">
          <v:shape id="Сердце 41" o:spid="_x0000_s1046" style="position:absolute;left:0;text-align:left;margin-left:-6.4pt;margin-top:11.15pt;width:78.4pt;height:50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95680,64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" path="m497840,160338v207433,-374121,1016423,,,481012c-518583,160338,290407,-213783,497840,160338xe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path arrowok="t" o:connecttype="custom" o:connectlocs="497840,160338;497840,641350;497840,160338" o:connectangles="0,0,0"/>
          </v:shape>
        </w:pict>
      </w:r>
    </w:p>
    <w:p w14:paraId="5D82B71F" w14:textId="234CD6EE" w:rsidR="002C5F4F" w:rsidRDefault="002C5F4F" w:rsidP="002C5F4F">
      <w:pPr>
        <w:pStyle w:val="3"/>
        <w:shd w:val="clear" w:color="auto" w:fill="FFFFFF"/>
        <w:spacing w:before="360" w:beforeAutospacing="0" w:after="120" w:afterAutospacing="0" w:line="420" w:lineRule="atLeast"/>
        <w:ind w:left="-993"/>
        <w:jc w:val="center"/>
        <w:rPr>
          <w:rFonts w:ascii="Helvetica" w:hAnsi="Helvetica"/>
          <w:b w:val="0"/>
          <w:bCs w:val="0"/>
          <w:color w:val="000000"/>
          <w:sz w:val="30"/>
          <w:szCs w:val="30"/>
        </w:rPr>
      </w:pPr>
      <w:r>
        <w:rPr>
          <w:noProof/>
          <w:sz w:val="18"/>
        </w:rPr>
        <w:lastRenderedPageBreak/>
        <w:drawing>
          <wp:anchor distT="0" distB="0" distL="114300" distR="114300" simplePos="0" relativeHeight="251681792" behindDoc="1" locked="0" layoutInCell="1" allowOverlap="1" wp14:anchorId="6DBC461C" wp14:editId="6ADA8EEA">
            <wp:simplePos x="0" y="0"/>
            <wp:positionH relativeFrom="column">
              <wp:posOffset>-624840</wp:posOffset>
            </wp:positionH>
            <wp:positionV relativeFrom="paragraph">
              <wp:posOffset>302260</wp:posOffset>
            </wp:positionV>
            <wp:extent cx="5144770" cy="6891655"/>
            <wp:effectExtent l="0" t="0" r="0" b="4445"/>
            <wp:wrapThrough wrapText="bothSides">
              <wp:wrapPolygon edited="0">
                <wp:start x="0" y="0"/>
                <wp:lineTo x="0" y="21554"/>
                <wp:lineTo x="21515" y="21554"/>
                <wp:lineTo x="21515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ea515bb1bbe7234daa0812d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770" cy="689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hAnsi="Helvetica"/>
          <w:b w:val="0"/>
          <w:bCs w:val="0"/>
          <w:color w:val="000000"/>
          <w:sz w:val="30"/>
          <w:szCs w:val="30"/>
        </w:rPr>
        <w:t>13. «Как много времени мы</w:t>
      </w:r>
      <w:r w:rsidR="0010055D">
        <w:rPr>
          <w:rFonts w:ascii="Helvetica" w:hAnsi="Helvetica"/>
          <w:b w:val="0"/>
          <w:bCs w:val="0"/>
          <w:color w:val="000000"/>
          <w:sz w:val="30"/>
          <w:szCs w:val="30"/>
        </w:rPr>
        <w:t xml:space="preserve"> </w:t>
      </w:r>
      <w:r>
        <w:rPr>
          <w:rFonts w:ascii="Helvetica" w:hAnsi="Helvetica"/>
          <w:b w:val="0"/>
          <w:bCs w:val="0"/>
          <w:color w:val="000000"/>
          <w:sz w:val="30"/>
          <w:szCs w:val="30"/>
        </w:rPr>
        <w:t>будем проводить вместе?»</w:t>
      </w:r>
    </w:p>
    <w:p w14:paraId="7AB80244" w14:textId="77777777" w:rsidR="002C5F4F" w:rsidRPr="002C5F4F" w:rsidRDefault="002C5F4F" w:rsidP="002C5F4F">
      <w:pPr>
        <w:ind w:left="425" w:right="-709" w:firstLine="709"/>
        <w:jc w:val="both"/>
        <w:rPr>
          <w:sz w:val="40"/>
          <w:szCs w:val="40"/>
        </w:rPr>
      </w:pPr>
      <w:r>
        <w:rPr>
          <w:sz w:val="40"/>
          <w:szCs w:val="40"/>
        </w:rPr>
        <w:lastRenderedPageBreak/>
        <w:t>Совместное проживание в браке вовсе не значит, что пара должна проводить вместе 24 часа в сутки 7 дней в неделю. Каждый из них остается личностью со своими потребностями. Порой супругам нужно отдохнуть друг от друга. Одним людям нужно больше времени, чем другим, так что лучше обговорить этот вопрос заранее.</w:t>
      </w:r>
    </w:p>
    <w:p w14:paraId="003BDB06" w14:textId="77777777" w:rsidR="002C5F4F" w:rsidRDefault="002C5F4F" w:rsidP="002C5F4F">
      <w:pPr>
        <w:ind w:left="426" w:right="709"/>
        <w:jc w:val="both"/>
        <w:rPr>
          <w:sz w:val="18"/>
        </w:rPr>
      </w:pPr>
    </w:p>
    <w:p w14:paraId="134E3373" w14:textId="77777777" w:rsidR="002C5F4F" w:rsidRDefault="002C5F4F" w:rsidP="002C5F4F">
      <w:pPr>
        <w:ind w:left="426" w:right="709"/>
        <w:jc w:val="both"/>
        <w:rPr>
          <w:sz w:val="18"/>
        </w:rPr>
      </w:pPr>
    </w:p>
    <w:p w14:paraId="3A187415" w14:textId="77777777" w:rsidR="002C5F4F" w:rsidRDefault="002C5F4F" w:rsidP="002C5F4F">
      <w:pPr>
        <w:ind w:left="426" w:right="709"/>
        <w:jc w:val="both"/>
        <w:rPr>
          <w:sz w:val="18"/>
        </w:rPr>
      </w:pPr>
    </w:p>
    <w:p w14:paraId="572A1F67" w14:textId="77777777" w:rsidR="002C5F4F" w:rsidRDefault="002C5F4F" w:rsidP="002C5F4F">
      <w:pPr>
        <w:ind w:left="426" w:right="709"/>
        <w:jc w:val="both"/>
        <w:rPr>
          <w:sz w:val="18"/>
        </w:rPr>
      </w:pPr>
    </w:p>
    <w:p w14:paraId="0603934E" w14:textId="77777777" w:rsidR="002C5F4F" w:rsidRDefault="002C5F4F" w:rsidP="002C5F4F">
      <w:pPr>
        <w:ind w:left="426" w:right="709"/>
        <w:jc w:val="both"/>
        <w:rPr>
          <w:sz w:val="18"/>
        </w:rPr>
      </w:pPr>
    </w:p>
    <w:p w14:paraId="5236C57E" w14:textId="77777777" w:rsidR="002C5F4F" w:rsidRDefault="002C5F4F" w:rsidP="002C5F4F">
      <w:pPr>
        <w:ind w:left="426" w:right="709"/>
        <w:jc w:val="both"/>
        <w:rPr>
          <w:sz w:val="18"/>
        </w:rPr>
      </w:pPr>
    </w:p>
    <w:p w14:paraId="1A43486B" w14:textId="77777777" w:rsidR="002C5F4F" w:rsidRDefault="002C5F4F" w:rsidP="002C5F4F">
      <w:pPr>
        <w:ind w:left="426" w:right="709"/>
        <w:jc w:val="both"/>
        <w:rPr>
          <w:sz w:val="18"/>
        </w:rPr>
      </w:pPr>
    </w:p>
    <w:p w14:paraId="223DFBF4" w14:textId="77777777" w:rsidR="002C5F4F" w:rsidRDefault="00C02C57" w:rsidP="002C5F4F">
      <w:pPr>
        <w:ind w:left="426" w:right="709"/>
        <w:jc w:val="both"/>
        <w:rPr>
          <w:sz w:val="18"/>
        </w:rPr>
      </w:pPr>
      <w:r>
        <w:rPr>
          <w:noProof/>
          <w:sz w:val="18"/>
        </w:rPr>
        <w:pict w14:anchorId="5DA992D4">
          <v:shape id="Сердце 38" o:spid="_x0000_s1045" style="position:absolute;left:0;text-align:left;margin-left:22.95pt;margin-top:2pt;width:148.2pt;height:114.6pt;rotation:-944390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82140,145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" path="m941070,363855v392113,-848995,1921351,,,1091565c-980281,363855,548958,-485140,941070,363855xe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path arrowok="t" o:connecttype="custom" o:connectlocs="941070,363855;941070,1455420;941070,363855" o:connectangles="0,0,0"/>
          </v:shape>
        </w:pict>
      </w:r>
    </w:p>
    <w:p w14:paraId="3EF77344" w14:textId="77777777" w:rsidR="002C5F4F" w:rsidRDefault="002C5F4F" w:rsidP="002C5F4F">
      <w:pPr>
        <w:ind w:left="426" w:right="709"/>
        <w:jc w:val="both"/>
        <w:rPr>
          <w:sz w:val="18"/>
        </w:rPr>
      </w:pPr>
    </w:p>
    <w:p w14:paraId="360DD750" w14:textId="77777777" w:rsidR="002C5F4F" w:rsidRDefault="002C5F4F" w:rsidP="002C5F4F">
      <w:pPr>
        <w:ind w:left="426" w:right="709"/>
        <w:jc w:val="both"/>
        <w:rPr>
          <w:sz w:val="18"/>
        </w:rPr>
      </w:pPr>
    </w:p>
    <w:p w14:paraId="4C09E936" w14:textId="77777777" w:rsidR="002C5F4F" w:rsidRDefault="002C5F4F" w:rsidP="002C5F4F">
      <w:pPr>
        <w:ind w:left="426" w:right="709"/>
        <w:jc w:val="both"/>
        <w:rPr>
          <w:sz w:val="18"/>
        </w:rPr>
      </w:pPr>
    </w:p>
    <w:p w14:paraId="33448B98" w14:textId="77777777" w:rsidR="002C5F4F" w:rsidRDefault="002C5F4F" w:rsidP="002C5F4F">
      <w:pPr>
        <w:ind w:left="426" w:right="709"/>
        <w:jc w:val="both"/>
        <w:rPr>
          <w:sz w:val="18"/>
        </w:rPr>
      </w:pPr>
    </w:p>
    <w:p w14:paraId="67AC0AED" w14:textId="77777777" w:rsidR="002C5F4F" w:rsidRDefault="002C5F4F" w:rsidP="002C5F4F">
      <w:pPr>
        <w:ind w:left="426" w:right="709"/>
        <w:jc w:val="both"/>
        <w:rPr>
          <w:sz w:val="18"/>
        </w:rPr>
      </w:pPr>
    </w:p>
    <w:p w14:paraId="4E2C1597" w14:textId="77777777" w:rsidR="002C5F4F" w:rsidRDefault="002C5F4F" w:rsidP="002C5F4F">
      <w:pPr>
        <w:ind w:left="426" w:right="709"/>
        <w:jc w:val="both"/>
        <w:rPr>
          <w:sz w:val="18"/>
        </w:rPr>
      </w:pPr>
    </w:p>
    <w:p w14:paraId="0C45267D" w14:textId="77777777" w:rsidR="002C5F4F" w:rsidRDefault="002C5F4F" w:rsidP="002C5F4F">
      <w:pPr>
        <w:ind w:left="426" w:right="709"/>
        <w:jc w:val="both"/>
        <w:rPr>
          <w:sz w:val="18"/>
        </w:rPr>
      </w:pPr>
    </w:p>
    <w:p w14:paraId="53E23AB6" w14:textId="77777777" w:rsidR="002C5F4F" w:rsidRDefault="002C5F4F" w:rsidP="002C5F4F">
      <w:pPr>
        <w:ind w:left="426" w:right="709"/>
        <w:jc w:val="both"/>
        <w:rPr>
          <w:sz w:val="18"/>
        </w:rPr>
      </w:pPr>
    </w:p>
    <w:p w14:paraId="28F345E4" w14:textId="77777777" w:rsidR="002C5F4F" w:rsidRDefault="002C5F4F" w:rsidP="002C5F4F">
      <w:pPr>
        <w:ind w:left="426" w:right="709"/>
        <w:jc w:val="both"/>
        <w:rPr>
          <w:sz w:val="18"/>
        </w:rPr>
      </w:pPr>
    </w:p>
    <w:p w14:paraId="17CCF347" w14:textId="77777777" w:rsidR="002C5F4F" w:rsidRDefault="002C5F4F" w:rsidP="002C5F4F">
      <w:pPr>
        <w:ind w:left="426" w:right="709"/>
        <w:jc w:val="both"/>
        <w:rPr>
          <w:sz w:val="18"/>
        </w:rPr>
      </w:pPr>
    </w:p>
    <w:p w14:paraId="2C9DAE28" w14:textId="77777777" w:rsidR="002C5F4F" w:rsidRDefault="00C02C57" w:rsidP="002C5F4F">
      <w:pPr>
        <w:ind w:left="426" w:right="709"/>
        <w:jc w:val="both"/>
        <w:rPr>
          <w:sz w:val="18"/>
        </w:rPr>
      </w:pPr>
      <w:r>
        <w:rPr>
          <w:noProof/>
          <w:sz w:val="18"/>
        </w:rPr>
        <w:pict w14:anchorId="4D72B78A">
          <v:shape id="Сердце 40" o:spid="_x0000_s1044" style="position:absolute;left:0;text-align:left;margin-left:112.75pt;margin-top:2.7pt;width:114.3pt;height:91.85pt;rotation:1498501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51610,1166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" path="m725805,291624v302419,-680456,1481852,,,874871c-756047,291624,423386,-388832,725805,291624xe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path arrowok="t" o:connecttype="custom" o:connectlocs="725805,291624;725805,1166495;725805,291624" o:connectangles="0,0,0"/>
          </v:shape>
        </w:pict>
      </w:r>
    </w:p>
    <w:p w14:paraId="382EF352" w14:textId="77777777" w:rsidR="002C5F4F" w:rsidRDefault="002C5F4F" w:rsidP="002C5F4F">
      <w:pPr>
        <w:ind w:left="426" w:right="709"/>
        <w:jc w:val="both"/>
        <w:rPr>
          <w:sz w:val="18"/>
        </w:rPr>
      </w:pPr>
    </w:p>
    <w:p w14:paraId="7C3972DE" w14:textId="77777777" w:rsidR="002C5F4F" w:rsidRDefault="002C5F4F" w:rsidP="002C5F4F">
      <w:pPr>
        <w:ind w:left="426" w:right="709"/>
        <w:jc w:val="both"/>
        <w:rPr>
          <w:sz w:val="18"/>
        </w:rPr>
      </w:pPr>
    </w:p>
    <w:p w14:paraId="42F8A5EF" w14:textId="77777777" w:rsidR="002C5F4F" w:rsidRDefault="002C5F4F" w:rsidP="002C5F4F">
      <w:pPr>
        <w:ind w:left="426" w:right="709"/>
        <w:jc w:val="both"/>
        <w:rPr>
          <w:sz w:val="18"/>
        </w:rPr>
      </w:pPr>
    </w:p>
    <w:p w14:paraId="5802A241" w14:textId="77777777" w:rsidR="002C5F4F" w:rsidRDefault="002C5F4F" w:rsidP="002C5F4F">
      <w:pPr>
        <w:ind w:left="426" w:right="709"/>
        <w:jc w:val="both"/>
        <w:rPr>
          <w:sz w:val="18"/>
        </w:rPr>
      </w:pPr>
    </w:p>
    <w:p w14:paraId="78178F0C" w14:textId="77777777" w:rsidR="002C5F4F" w:rsidRDefault="00C02C57" w:rsidP="002C5F4F">
      <w:pPr>
        <w:ind w:left="426" w:right="709"/>
        <w:jc w:val="both"/>
        <w:rPr>
          <w:sz w:val="18"/>
        </w:rPr>
      </w:pPr>
      <w:r>
        <w:rPr>
          <w:noProof/>
          <w:sz w:val="18"/>
        </w:rPr>
        <w:pict w14:anchorId="44F811E2">
          <v:shape id="Сердце 39" o:spid="_x0000_s1043" style="position:absolute;left:0;text-align:left;margin-left:44.55pt;margin-top:9pt;width:69.05pt;height:53.45pt;rotation:-1686446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6935,678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" path="m438468,169704v182694,-395976,895204,,,509111c-456737,169704,255773,-226272,438468,169704xe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path arrowok="t" o:connecttype="custom" o:connectlocs="438468,169704;438468,678815;438468,169704" o:connectangles="0,0,0"/>
          </v:shape>
        </w:pict>
      </w:r>
    </w:p>
    <w:p w14:paraId="3AD7ADBB" w14:textId="77777777" w:rsidR="002C5F4F" w:rsidRDefault="002C5F4F" w:rsidP="002C5F4F">
      <w:pPr>
        <w:ind w:left="426" w:right="709"/>
        <w:jc w:val="both"/>
        <w:rPr>
          <w:sz w:val="18"/>
        </w:rPr>
      </w:pPr>
    </w:p>
    <w:p w14:paraId="7F30A7D6" w14:textId="77777777" w:rsidR="002C5F4F" w:rsidRDefault="002C5F4F" w:rsidP="002C5F4F">
      <w:pPr>
        <w:ind w:left="426" w:right="709"/>
        <w:jc w:val="both"/>
        <w:rPr>
          <w:sz w:val="18"/>
        </w:rPr>
      </w:pPr>
    </w:p>
    <w:p w14:paraId="08A3B2D5" w14:textId="77777777" w:rsidR="002C5F4F" w:rsidRDefault="002C5F4F" w:rsidP="002C5F4F">
      <w:pPr>
        <w:ind w:left="426" w:right="709"/>
        <w:jc w:val="both"/>
        <w:rPr>
          <w:sz w:val="18"/>
        </w:rPr>
      </w:pPr>
    </w:p>
    <w:p w14:paraId="0B10530C" w14:textId="77777777" w:rsidR="002C5F4F" w:rsidRDefault="002C5F4F" w:rsidP="002C5F4F">
      <w:pPr>
        <w:ind w:left="426" w:right="709"/>
        <w:jc w:val="both"/>
        <w:rPr>
          <w:sz w:val="18"/>
        </w:rPr>
      </w:pPr>
    </w:p>
    <w:p w14:paraId="0C4EB9A5" w14:textId="77777777" w:rsidR="002C5F4F" w:rsidRDefault="002C5F4F" w:rsidP="002C5F4F">
      <w:pPr>
        <w:ind w:left="426" w:right="709"/>
        <w:jc w:val="both"/>
        <w:rPr>
          <w:sz w:val="18"/>
        </w:rPr>
      </w:pPr>
    </w:p>
    <w:p w14:paraId="4334B0F4" w14:textId="77777777" w:rsidR="002C5F4F" w:rsidRDefault="002C5F4F" w:rsidP="002C5F4F">
      <w:pPr>
        <w:ind w:left="426" w:right="709"/>
        <w:jc w:val="both"/>
        <w:rPr>
          <w:sz w:val="18"/>
        </w:rPr>
      </w:pPr>
    </w:p>
    <w:p w14:paraId="57755B74" w14:textId="77777777" w:rsidR="002C5F4F" w:rsidRDefault="002C5F4F" w:rsidP="002C5F4F">
      <w:pPr>
        <w:ind w:left="426" w:right="709"/>
        <w:jc w:val="both"/>
        <w:rPr>
          <w:sz w:val="18"/>
        </w:rPr>
      </w:pPr>
    </w:p>
    <w:p w14:paraId="4C4250AC" w14:textId="77777777" w:rsidR="002C5F4F" w:rsidRDefault="002C5F4F" w:rsidP="002C5F4F">
      <w:pPr>
        <w:ind w:left="426" w:right="709"/>
        <w:jc w:val="both"/>
        <w:rPr>
          <w:sz w:val="18"/>
        </w:rPr>
      </w:pPr>
    </w:p>
    <w:p w14:paraId="271DC707" w14:textId="77777777" w:rsidR="00613D7A" w:rsidRDefault="00613D7A" w:rsidP="00613D7A">
      <w:pPr>
        <w:pStyle w:val="3"/>
        <w:shd w:val="clear" w:color="auto" w:fill="FFFFFF"/>
        <w:spacing w:before="360" w:beforeAutospacing="0" w:after="120" w:afterAutospacing="0" w:line="420" w:lineRule="atLeast"/>
        <w:ind w:left="-993"/>
        <w:jc w:val="center"/>
        <w:rPr>
          <w:rFonts w:ascii="Helvetica" w:hAnsi="Helvetica"/>
          <w:b w:val="0"/>
          <w:bCs w:val="0"/>
          <w:color w:val="000000"/>
          <w:sz w:val="30"/>
          <w:szCs w:val="30"/>
        </w:rPr>
      </w:pPr>
      <w:r>
        <w:rPr>
          <w:noProof/>
          <w:sz w:val="18"/>
        </w:rPr>
        <w:lastRenderedPageBreak/>
        <w:drawing>
          <wp:anchor distT="0" distB="0" distL="114300" distR="114300" simplePos="0" relativeHeight="251682816" behindDoc="1" locked="0" layoutInCell="1" allowOverlap="1" wp14:anchorId="7BD2E264" wp14:editId="6444079E">
            <wp:simplePos x="0" y="0"/>
            <wp:positionH relativeFrom="column">
              <wp:posOffset>-638810</wp:posOffset>
            </wp:positionH>
            <wp:positionV relativeFrom="paragraph">
              <wp:posOffset>274955</wp:posOffset>
            </wp:positionV>
            <wp:extent cx="5186045" cy="3484245"/>
            <wp:effectExtent l="0" t="0" r="0" b="1905"/>
            <wp:wrapThrough wrapText="bothSides">
              <wp:wrapPolygon edited="0">
                <wp:start x="0" y="0"/>
                <wp:lineTo x="0" y="21494"/>
                <wp:lineTo x="21502" y="21494"/>
                <wp:lineTo x="21502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20ca5d5689521bcf1fbca2d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hAnsi="Helvetica"/>
          <w:b w:val="0"/>
          <w:bCs w:val="0"/>
          <w:color w:val="000000"/>
          <w:sz w:val="30"/>
          <w:szCs w:val="30"/>
        </w:rPr>
        <w:t>14. «Какой будет наша социальная жизнь?»</w:t>
      </w:r>
    </w:p>
    <w:p w14:paraId="3C692AA4" w14:textId="77777777" w:rsidR="002C5F4F" w:rsidRDefault="002C5F4F" w:rsidP="002C5F4F">
      <w:pPr>
        <w:ind w:left="426" w:right="709"/>
        <w:jc w:val="both"/>
        <w:rPr>
          <w:sz w:val="18"/>
        </w:rPr>
      </w:pPr>
    </w:p>
    <w:p w14:paraId="299599EA" w14:textId="77777777" w:rsidR="002C5F4F" w:rsidRPr="00613D7A" w:rsidRDefault="00613D7A" w:rsidP="00613D7A">
      <w:pPr>
        <w:ind w:left="-567" w:right="142" w:firstLine="709"/>
        <w:jc w:val="both"/>
        <w:rPr>
          <w:sz w:val="40"/>
          <w:szCs w:val="40"/>
        </w:rPr>
      </w:pPr>
      <w:r>
        <w:rPr>
          <w:sz w:val="40"/>
          <w:szCs w:val="40"/>
        </w:rPr>
        <w:t>Обычно после свадьбы пары вместе ходят на разные мероприятия, но иногда женатые или замужние люди хотят отдохнуть с друзьями без второй половинки. Так что стоит заранее поговорить о том, куда вы будете ходить вместе и кого вам предстоит узнать, когда вступите в брак.</w:t>
      </w:r>
    </w:p>
    <w:p w14:paraId="6B3E72A8" w14:textId="77777777" w:rsidR="002C5F4F" w:rsidRDefault="002C5F4F" w:rsidP="002C5F4F">
      <w:pPr>
        <w:ind w:left="426" w:right="709"/>
        <w:jc w:val="both"/>
        <w:rPr>
          <w:sz w:val="18"/>
        </w:rPr>
      </w:pPr>
    </w:p>
    <w:p w14:paraId="55C19044" w14:textId="77777777" w:rsidR="002C5F4F" w:rsidRDefault="002C5F4F" w:rsidP="002C5F4F">
      <w:pPr>
        <w:ind w:left="426" w:right="709"/>
        <w:jc w:val="both"/>
        <w:rPr>
          <w:sz w:val="18"/>
        </w:rPr>
      </w:pPr>
    </w:p>
    <w:p w14:paraId="7DC856A4" w14:textId="77777777" w:rsidR="002C5F4F" w:rsidRDefault="002C5F4F" w:rsidP="002C5F4F">
      <w:pPr>
        <w:ind w:left="426" w:right="709"/>
        <w:jc w:val="both"/>
        <w:rPr>
          <w:sz w:val="18"/>
        </w:rPr>
      </w:pPr>
    </w:p>
    <w:p w14:paraId="09B0DEE6" w14:textId="77777777" w:rsidR="00613D7A" w:rsidRDefault="00613D7A" w:rsidP="002C5F4F">
      <w:pPr>
        <w:ind w:right="709"/>
        <w:jc w:val="both"/>
        <w:rPr>
          <w:rFonts w:asciiTheme="minorHAnsi" w:hAnsiTheme="minorHAnsi"/>
          <w:sz w:val="18"/>
        </w:rPr>
      </w:pPr>
    </w:p>
    <w:p w14:paraId="6163C0D8" w14:textId="77777777" w:rsidR="007A2E2F" w:rsidRDefault="007A2E2F" w:rsidP="002C5F4F">
      <w:pPr>
        <w:ind w:right="709"/>
        <w:jc w:val="both"/>
        <w:rPr>
          <w:rFonts w:asciiTheme="minorHAnsi" w:hAnsiTheme="minorHAnsi"/>
          <w:sz w:val="18"/>
        </w:rPr>
      </w:pPr>
    </w:p>
    <w:p w14:paraId="4AEA0D83" w14:textId="77777777" w:rsidR="007A2E2F" w:rsidRDefault="007A2E2F" w:rsidP="002C5F4F">
      <w:pPr>
        <w:ind w:right="709"/>
        <w:jc w:val="both"/>
        <w:rPr>
          <w:rFonts w:asciiTheme="minorHAnsi" w:hAnsiTheme="minorHAnsi"/>
          <w:sz w:val="18"/>
        </w:rPr>
      </w:pPr>
    </w:p>
    <w:p w14:paraId="10153BC6" w14:textId="77777777" w:rsidR="007A2E2F" w:rsidRDefault="00C02C57" w:rsidP="007A2E2F">
      <w:pPr>
        <w:ind w:left="709" w:right="709"/>
        <w:jc w:val="both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pict w14:anchorId="20E52AD1">
          <v:rect id="Прямоугольник 46" o:spid="_x0000_s1042" style="position:absolute;left:0;text-align:left;margin-left:379.15pt;margin-top:41.4pt;width:21.45pt;height:20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" fillcolor="white [3201]" strokecolor="#cf1f7b" strokeweight="2pt"/>
        </w:pict>
      </w:r>
      <w:r>
        <w:rPr>
          <w:b/>
          <w:color w:val="FFFFFF" w:themeColor="background1"/>
          <w:sz w:val="52"/>
          <w:szCs w:val="32"/>
        </w:rPr>
        <w:pict w14:anchorId="12A8556B">
          <v:shape id="_x0000_i1027" type="#_x0000_t136" style="width:320.25pt;height:36.75pt" fillcolor="white [3212]" strokecolor="#f3a5cc" strokeweight="1.5pt">
            <v:shadow on="t" color="#900"/>
            <v:textpath style="font-family:&quot;Impact&quot;;v-text-kern:t" trim="t" fitpath="t" string="Что важно обсудить до свадьбы?"/>
          </v:shape>
        </w:pict>
      </w:r>
    </w:p>
    <w:p w14:paraId="19A2E4F6" w14:textId="77777777" w:rsidR="007A2E2F" w:rsidRDefault="007A2E2F" w:rsidP="007A2E2F">
      <w:pPr>
        <w:pStyle w:val="ac"/>
        <w:numPr>
          <w:ilvl w:val="0"/>
          <w:numId w:val="1"/>
        </w:numPr>
        <w:ind w:left="284" w:right="709" w:hanging="142"/>
        <w:jc w:val="both"/>
        <w:rPr>
          <w:sz w:val="40"/>
          <w:szCs w:val="40"/>
        </w:rPr>
      </w:pPr>
      <w:r>
        <w:rPr>
          <w:sz w:val="40"/>
          <w:szCs w:val="40"/>
        </w:rPr>
        <w:t>Как мы будем вести бюджет?</w:t>
      </w:r>
    </w:p>
    <w:p w14:paraId="19367687" w14:textId="77777777" w:rsidR="007A2E2F" w:rsidRDefault="00C02C57" w:rsidP="007A2E2F">
      <w:pPr>
        <w:pStyle w:val="ac"/>
        <w:numPr>
          <w:ilvl w:val="0"/>
          <w:numId w:val="1"/>
        </w:numPr>
        <w:ind w:left="284" w:hanging="142"/>
        <w:jc w:val="both"/>
        <w:rPr>
          <w:sz w:val="40"/>
          <w:szCs w:val="40"/>
        </w:rPr>
      </w:pPr>
      <w:r>
        <w:rPr>
          <w:noProof/>
          <w:sz w:val="40"/>
          <w:szCs w:val="40"/>
        </w:rPr>
        <w:pict w14:anchorId="5EE193E8">
          <v:rect id="Прямоугольник 47" o:spid="_x0000_s1040" style="position:absolute;left:0;text-align:left;margin-left:379.3pt;margin-top:.1pt;width:21.45pt;height:20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" fillcolor="white [3201]" strokecolor="#cf1f7b" strokeweight="2pt"/>
        </w:pict>
      </w:r>
      <w:r w:rsidR="007A2E2F">
        <w:rPr>
          <w:sz w:val="40"/>
          <w:szCs w:val="40"/>
        </w:rPr>
        <w:t>Какова точная сумма наших долгов?</w:t>
      </w:r>
      <w:r w:rsidR="00EF3136" w:rsidRPr="00EF3136">
        <w:rPr>
          <w:noProof/>
          <w:sz w:val="40"/>
          <w:szCs w:val="40"/>
        </w:rPr>
        <w:t xml:space="preserve"> </w:t>
      </w:r>
    </w:p>
    <w:p w14:paraId="596DE59E" w14:textId="77777777" w:rsidR="007A2E2F" w:rsidRDefault="00C02C57" w:rsidP="007A2E2F">
      <w:pPr>
        <w:pStyle w:val="ac"/>
        <w:numPr>
          <w:ilvl w:val="0"/>
          <w:numId w:val="1"/>
        </w:numPr>
        <w:ind w:left="284" w:right="-567" w:hanging="142"/>
        <w:jc w:val="both"/>
        <w:rPr>
          <w:sz w:val="40"/>
          <w:szCs w:val="40"/>
        </w:rPr>
      </w:pPr>
      <w:r>
        <w:rPr>
          <w:noProof/>
          <w:sz w:val="40"/>
          <w:szCs w:val="40"/>
        </w:rPr>
        <w:pict w14:anchorId="0EF4014D">
          <v:rect id="Прямоугольник 48" o:spid="_x0000_s1039" style="position:absolute;left:0;text-align:left;margin-left:379.25pt;margin-top:.85pt;width:21.45pt;height:20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" fillcolor="white [3201]" strokecolor="#cf1f7b" strokeweight="2pt"/>
        </w:pict>
      </w:r>
      <w:r w:rsidR="007A2E2F">
        <w:rPr>
          <w:sz w:val="40"/>
          <w:szCs w:val="40"/>
        </w:rPr>
        <w:t>Как мы копим на пенсию?</w:t>
      </w:r>
      <w:r w:rsidR="00EF3136" w:rsidRPr="00EF3136">
        <w:rPr>
          <w:noProof/>
          <w:sz w:val="40"/>
          <w:szCs w:val="40"/>
        </w:rPr>
        <w:t xml:space="preserve"> </w:t>
      </w:r>
    </w:p>
    <w:p w14:paraId="680ED0A9" w14:textId="77777777" w:rsidR="007A2E2F" w:rsidRDefault="00C02C57" w:rsidP="007A2E2F">
      <w:pPr>
        <w:pStyle w:val="ac"/>
        <w:numPr>
          <w:ilvl w:val="0"/>
          <w:numId w:val="1"/>
        </w:numPr>
        <w:ind w:left="284" w:right="-567" w:hanging="142"/>
        <w:jc w:val="both"/>
        <w:rPr>
          <w:sz w:val="40"/>
          <w:szCs w:val="40"/>
        </w:rPr>
      </w:pPr>
      <w:r>
        <w:rPr>
          <w:noProof/>
          <w:sz w:val="40"/>
          <w:szCs w:val="40"/>
        </w:rPr>
        <w:pict w14:anchorId="41E2AE88">
          <v:rect id="Прямоугольник 49" o:spid="_x0000_s1038" style="position:absolute;left:0;text-align:left;margin-left:379.25pt;margin-top:1.45pt;width:21.45pt;height:20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" fillcolor="white [3201]" strokecolor="#cf1f7b" strokeweight="2pt"/>
        </w:pict>
      </w:r>
      <w:r w:rsidR="007A2E2F">
        <w:rPr>
          <w:sz w:val="40"/>
          <w:szCs w:val="40"/>
        </w:rPr>
        <w:t>Мы планируем заводить детей?</w:t>
      </w:r>
    </w:p>
    <w:p w14:paraId="1B67E3AD" w14:textId="77777777" w:rsidR="007A2E2F" w:rsidRDefault="00C02C57" w:rsidP="007A2E2F">
      <w:pPr>
        <w:pStyle w:val="ac"/>
        <w:numPr>
          <w:ilvl w:val="0"/>
          <w:numId w:val="1"/>
        </w:numPr>
        <w:ind w:left="284" w:right="284" w:hanging="142"/>
        <w:jc w:val="both"/>
        <w:rPr>
          <w:sz w:val="40"/>
          <w:szCs w:val="40"/>
        </w:rPr>
      </w:pPr>
      <w:r>
        <w:rPr>
          <w:noProof/>
          <w:sz w:val="40"/>
          <w:szCs w:val="40"/>
        </w:rPr>
        <w:pict w14:anchorId="304E5CCB">
          <v:rect id="Прямоугольник 51" o:spid="_x0000_s1037" style="position:absolute;left:0;text-align:left;margin-left:379.3pt;margin-top:43pt;width:21.45pt;height:20.4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" fillcolor="white [3201]" strokecolor="#cf1f7b" strokeweight="2pt"/>
        </w:pict>
      </w:r>
      <w:r>
        <w:rPr>
          <w:noProof/>
          <w:sz w:val="40"/>
          <w:szCs w:val="40"/>
        </w:rPr>
        <w:pict w14:anchorId="494A92DD">
          <v:rect id="Прямоугольник 50" o:spid="_x0000_s1036" style="position:absolute;left:0;text-align:left;margin-left:379.15pt;margin-top:6.35pt;width:21.45pt;height:20.4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" fillcolor="white [3201]" strokecolor="#cf1f7b" strokeweight="2pt"/>
        </w:pict>
      </w:r>
      <w:r w:rsidR="007A2E2F">
        <w:rPr>
          <w:sz w:val="40"/>
          <w:szCs w:val="40"/>
        </w:rPr>
        <w:t>Что мы будем делать, если не сможем иметь детей?</w:t>
      </w:r>
      <w:r w:rsidR="00EF3136" w:rsidRPr="00EF3136">
        <w:rPr>
          <w:noProof/>
          <w:sz w:val="40"/>
          <w:szCs w:val="40"/>
        </w:rPr>
        <w:t xml:space="preserve"> </w:t>
      </w:r>
    </w:p>
    <w:p w14:paraId="7B96161F" w14:textId="77777777" w:rsidR="007A2E2F" w:rsidRDefault="007A2E2F" w:rsidP="007A2E2F">
      <w:pPr>
        <w:pStyle w:val="ac"/>
        <w:numPr>
          <w:ilvl w:val="0"/>
          <w:numId w:val="1"/>
        </w:numPr>
        <w:ind w:left="284" w:right="-567" w:hanging="142"/>
        <w:jc w:val="both"/>
        <w:rPr>
          <w:sz w:val="40"/>
          <w:szCs w:val="40"/>
        </w:rPr>
      </w:pPr>
      <w:r>
        <w:rPr>
          <w:sz w:val="40"/>
          <w:szCs w:val="40"/>
        </w:rPr>
        <w:t>Что для нас измена?</w:t>
      </w:r>
      <w:r w:rsidR="00EF3136" w:rsidRPr="00EF3136">
        <w:rPr>
          <w:noProof/>
          <w:sz w:val="40"/>
          <w:szCs w:val="40"/>
        </w:rPr>
        <w:t xml:space="preserve"> </w:t>
      </w:r>
    </w:p>
    <w:p w14:paraId="47DB9EE5" w14:textId="77777777" w:rsidR="007A2E2F" w:rsidRDefault="00C02C57" w:rsidP="007A2E2F">
      <w:pPr>
        <w:pStyle w:val="ac"/>
        <w:numPr>
          <w:ilvl w:val="0"/>
          <w:numId w:val="1"/>
        </w:numPr>
        <w:ind w:left="284" w:hanging="142"/>
        <w:jc w:val="both"/>
        <w:rPr>
          <w:sz w:val="40"/>
          <w:szCs w:val="40"/>
        </w:rPr>
      </w:pPr>
      <w:r>
        <w:rPr>
          <w:noProof/>
          <w:sz w:val="40"/>
          <w:szCs w:val="40"/>
        </w:rPr>
        <w:pict w14:anchorId="4CF10E30">
          <v:rect id="Прямоугольник 52" o:spid="_x0000_s1035" style="position:absolute;left:0;text-align:left;margin-left:379.3pt;margin-top:6.1pt;width:21.45pt;height:20.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" fillcolor="white [3201]" strokecolor="#cf1f7b" strokeweight="2pt"/>
        </w:pict>
      </w:r>
      <w:r w:rsidR="007A2E2F">
        <w:rPr>
          <w:sz w:val="40"/>
          <w:szCs w:val="40"/>
        </w:rPr>
        <w:t>Как мы будем делить домашние обязанности?</w:t>
      </w:r>
    </w:p>
    <w:p w14:paraId="4F6B85F1" w14:textId="77777777" w:rsidR="007A2E2F" w:rsidRDefault="00C02C57" w:rsidP="007A2E2F">
      <w:pPr>
        <w:pStyle w:val="ac"/>
        <w:numPr>
          <w:ilvl w:val="0"/>
          <w:numId w:val="1"/>
        </w:numPr>
        <w:ind w:left="284" w:hanging="142"/>
        <w:jc w:val="both"/>
        <w:rPr>
          <w:sz w:val="40"/>
          <w:szCs w:val="40"/>
        </w:rPr>
      </w:pPr>
      <w:r>
        <w:rPr>
          <w:noProof/>
          <w:sz w:val="40"/>
          <w:szCs w:val="40"/>
        </w:rPr>
        <w:pict w14:anchorId="56BA2279">
          <v:rect id="Прямоугольник 53" o:spid="_x0000_s1034" style="position:absolute;left:0;text-align:left;margin-left:379.3pt;margin-top:4.3pt;width:21.45pt;height:20.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" fillcolor="white [3201]" strokecolor="#cf1f7b" strokeweight="2pt"/>
        </w:pict>
      </w:r>
      <w:r w:rsidR="007A2E2F">
        <w:rPr>
          <w:sz w:val="40"/>
          <w:szCs w:val="40"/>
        </w:rPr>
        <w:t>Какие у нас мечты и планы на будущее?</w:t>
      </w:r>
    </w:p>
    <w:p w14:paraId="6AFE44B7" w14:textId="77777777" w:rsidR="007A2E2F" w:rsidRDefault="00C02C57" w:rsidP="007A2E2F">
      <w:pPr>
        <w:pStyle w:val="ac"/>
        <w:numPr>
          <w:ilvl w:val="0"/>
          <w:numId w:val="1"/>
        </w:numPr>
        <w:ind w:left="284" w:hanging="142"/>
        <w:jc w:val="both"/>
        <w:rPr>
          <w:sz w:val="40"/>
          <w:szCs w:val="40"/>
        </w:rPr>
      </w:pPr>
      <w:r>
        <w:rPr>
          <w:noProof/>
          <w:sz w:val="40"/>
          <w:szCs w:val="40"/>
        </w:rPr>
        <w:pict w14:anchorId="3DC97065">
          <v:rect id="Прямоугольник 54" o:spid="_x0000_s1033" style="position:absolute;left:0;text-align:left;margin-left:379.3pt;margin-top:3.4pt;width:21.45pt;height:20.4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" fillcolor="white [3201]" strokecolor="#cf1f7b" strokeweight="2pt"/>
        </w:pict>
      </w:r>
      <w:r w:rsidR="007A2E2F">
        <w:rPr>
          <w:sz w:val="40"/>
          <w:szCs w:val="40"/>
        </w:rPr>
        <w:t>Что для нас может быть веской причиной, чтобы расстаться?</w:t>
      </w:r>
    </w:p>
    <w:p w14:paraId="379F1C56" w14:textId="77777777" w:rsidR="007A2E2F" w:rsidRDefault="00C02C57" w:rsidP="007A2E2F">
      <w:pPr>
        <w:pStyle w:val="ac"/>
        <w:numPr>
          <w:ilvl w:val="0"/>
          <w:numId w:val="1"/>
        </w:numPr>
        <w:ind w:left="284" w:hanging="142"/>
        <w:jc w:val="both"/>
        <w:rPr>
          <w:sz w:val="40"/>
          <w:szCs w:val="40"/>
        </w:rPr>
      </w:pPr>
      <w:r>
        <w:rPr>
          <w:noProof/>
          <w:sz w:val="40"/>
          <w:szCs w:val="40"/>
        </w:rPr>
        <w:pict w14:anchorId="73E9B6DE">
          <v:rect id="Прямоугольник 56" o:spid="_x0000_s1032" style="position:absolute;left:0;text-align:left;margin-left:379.3pt;margin-top:44.5pt;width:21.45pt;height:20.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" fillcolor="white [3201]" strokecolor="#cf1f7b" strokeweight="2pt"/>
        </w:pict>
      </w:r>
      <w:r>
        <w:rPr>
          <w:noProof/>
          <w:sz w:val="40"/>
          <w:szCs w:val="40"/>
        </w:rPr>
        <w:pict w14:anchorId="68195D3B">
          <v:rect id="Прямоугольник 55" o:spid="_x0000_s1031" style="position:absolute;left:0;text-align:left;margin-left:379.3pt;margin-top:2.6pt;width:21.45pt;height:20.4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" fillcolor="white [3201]" strokecolor="#cf1f7b" strokeweight="2pt"/>
        </w:pict>
      </w:r>
      <w:r w:rsidR="007A2E2F">
        <w:rPr>
          <w:sz w:val="40"/>
          <w:szCs w:val="40"/>
        </w:rPr>
        <w:t>Как мы собираемся заботиться о родителях?</w:t>
      </w:r>
    </w:p>
    <w:p w14:paraId="6E0EF2D2" w14:textId="77777777" w:rsidR="007A2E2F" w:rsidRDefault="00C02C57" w:rsidP="007A2E2F">
      <w:pPr>
        <w:pStyle w:val="ac"/>
        <w:numPr>
          <w:ilvl w:val="0"/>
          <w:numId w:val="1"/>
        </w:numPr>
        <w:ind w:left="284" w:hanging="142"/>
        <w:jc w:val="both"/>
        <w:rPr>
          <w:sz w:val="40"/>
          <w:szCs w:val="40"/>
        </w:rPr>
      </w:pPr>
      <w:r>
        <w:rPr>
          <w:noProof/>
          <w:sz w:val="40"/>
          <w:szCs w:val="40"/>
        </w:rPr>
        <w:pict w14:anchorId="301A8091">
          <v:rect id="Прямоугольник 57" o:spid="_x0000_s1030" style="position:absolute;left:0;text-align:left;margin-left:379.3pt;margin-top:23.2pt;width:21.5pt;height:20.4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" fillcolor="white [3201]" strokecolor="#cf1f7b" strokeweight="2pt"/>
        </w:pict>
      </w:r>
      <w:r w:rsidR="007A2E2F">
        <w:rPr>
          <w:sz w:val="40"/>
          <w:szCs w:val="40"/>
        </w:rPr>
        <w:t>Как в наших семьях обстоят дела с физическим и психическим здоровьем?</w:t>
      </w:r>
    </w:p>
    <w:p w14:paraId="4E864B7D" w14:textId="77777777" w:rsidR="007A2E2F" w:rsidRDefault="00C02C57" w:rsidP="007A2E2F">
      <w:pPr>
        <w:pStyle w:val="ac"/>
        <w:numPr>
          <w:ilvl w:val="0"/>
          <w:numId w:val="1"/>
        </w:numPr>
        <w:ind w:left="284" w:right="-567" w:hanging="142"/>
        <w:jc w:val="both"/>
        <w:rPr>
          <w:sz w:val="40"/>
          <w:szCs w:val="40"/>
        </w:rPr>
      </w:pPr>
      <w:r>
        <w:rPr>
          <w:noProof/>
          <w:sz w:val="40"/>
          <w:szCs w:val="40"/>
        </w:rPr>
        <w:pict w14:anchorId="03C3163E">
          <v:rect id="Прямоугольник 58" o:spid="_x0000_s1029" style="position:absolute;left:0;text-align:left;margin-left:379.3pt;margin-top:1.85pt;width:21.45pt;height:20.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" fillcolor="white [3201]" strokecolor="#cf1f7b" strokeweight="2pt"/>
        </w:pict>
      </w:r>
      <w:r w:rsidR="007A2E2F">
        <w:rPr>
          <w:sz w:val="40"/>
          <w:szCs w:val="40"/>
        </w:rPr>
        <w:t>Где мы хотим жить?</w:t>
      </w:r>
      <w:r w:rsidR="00EF3136" w:rsidRPr="00EF3136">
        <w:rPr>
          <w:noProof/>
          <w:sz w:val="40"/>
          <w:szCs w:val="40"/>
        </w:rPr>
        <w:t xml:space="preserve"> </w:t>
      </w:r>
    </w:p>
    <w:p w14:paraId="110AD527" w14:textId="77777777" w:rsidR="007A2E2F" w:rsidRDefault="00C02C57" w:rsidP="007A2E2F">
      <w:pPr>
        <w:pStyle w:val="ac"/>
        <w:numPr>
          <w:ilvl w:val="0"/>
          <w:numId w:val="1"/>
        </w:numPr>
        <w:ind w:left="284" w:hanging="142"/>
        <w:jc w:val="both"/>
        <w:rPr>
          <w:sz w:val="40"/>
          <w:szCs w:val="40"/>
        </w:rPr>
      </w:pPr>
      <w:r>
        <w:rPr>
          <w:noProof/>
          <w:sz w:val="40"/>
          <w:szCs w:val="40"/>
        </w:rPr>
        <w:pict w14:anchorId="6E38FAA6">
          <v:rect id="Прямоугольник 59" o:spid="_x0000_s1028" style="position:absolute;left:0;text-align:left;margin-left:379.3pt;margin-top:3.55pt;width:21.45pt;height:20.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" fillcolor="white [3201]" strokecolor="#cf1f7b" strokeweight="2pt"/>
        </w:pict>
      </w:r>
      <w:r w:rsidR="007A2E2F">
        <w:rPr>
          <w:sz w:val="40"/>
          <w:szCs w:val="40"/>
        </w:rPr>
        <w:t>Как много времени мы будем проводить вместе?</w:t>
      </w:r>
    </w:p>
    <w:p w14:paraId="679FEB5E" w14:textId="77777777" w:rsidR="007A2E2F" w:rsidRPr="007A2E2F" w:rsidRDefault="00C02C57" w:rsidP="007A2E2F">
      <w:pPr>
        <w:pStyle w:val="ac"/>
        <w:numPr>
          <w:ilvl w:val="0"/>
          <w:numId w:val="1"/>
        </w:numPr>
        <w:ind w:left="284" w:hanging="142"/>
        <w:jc w:val="both"/>
        <w:rPr>
          <w:sz w:val="40"/>
          <w:szCs w:val="40"/>
        </w:rPr>
      </w:pPr>
      <w:r>
        <w:rPr>
          <w:noProof/>
          <w:sz w:val="40"/>
          <w:szCs w:val="40"/>
        </w:rPr>
        <w:pict w14:anchorId="1AF4A001">
          <v:rect id="Прямоугольник 60" o:spid="_x0000_s1027" style="position:absolute;left:0;text-align:left;margin-left:379.25pt;margin-top:1.75pt;width:21.45pt;height:20.4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" fillcolor="white [3201]" strokecolor="#cf1f7b" strokeweight="2pt"/>
        </w:pict>
      </w:r>
      <w:r w:rsidR="007A2E2F">
        <w:rPr>
          <w:sz w:val="40"/>
          <w:szCs w:val="40"/>
        </w:rPr>
        <w:t>Какой будет наша социальная жизнь?</w:t>
      </w:r>
    </w:p>
    <w:sectPr w:rsidR="007A2E2F" w:rsidRPr="007A2E2F" w:rsidSect="007200F8">
      <w:pgSz w:w="8419" w:h="11906" w:orient="landscape" w:code="9"/>
      <w:pgMar w:top="568" w:right="197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D4269" w14:textId="77777777" w:rsidR="00C02C57" w:rsidRDefault="00C02C57" w:rsidP="00F60DB2">
      <w:r>
        <w:separator/>
      </w:r>
    </w:p>
  </w:endnote>
  <w:endnote w:type="continuationSeparator" w:id="0">
    <w:p w14:paraId="6B22EA90" w14:textId="77777777" w:rsidR="00C02C57" w:rsidRDefault="00C02C57" w:rsidP="00F60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F1BD3" w14:textId="77777777" w:rsidR="00C02C57" w:rsidRDefault="00C02C57" w:rsidP="00F60DB2">
      <w:r>
        <w:separator/>
      </w:r>
    </w:p>
  </w:footnote>
  <w:footnote w:type="continuationSeparator" w:id="0">
    <w:p w14:paraId="0EEA4669" w14:textId="77777777" w:rsidR="00C02C57" w:rsidRDefault="00C02C57" w:rsidP="00F60D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2B43F8"/>
    <w:multiLevelType w:val="hybridMultilevel"/>
    <w:tmpl w:val="5A4C97CE"/>
    <w:lvl w:ilvl="0" w:tplc="790C21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0DA8"/>
    <w:rsid w:val="00027C65"/>
    <w:rsid w:val="00056328"/>
    <w:rsid w:val="000929C9"/>
    <w:rsid w:val="000B19D8"/>
    <w:rsid w:val="000D7E0A"/>
    <w:rsid w:val="0010055D"/>
    <w:rsid w:val="00104A76"/>
    <w:rsid w:val="00105D3F"/>
    <w:rsid w:val="00256F13"/>
    <w:rsid w:val="002C0742"/>
    <w:rsid w:val="002C0DA8"/>
    <w:rsid w:val="002C5F4F"/>
    <w:rsid w:val="003668D3"/>
    <w:rsid w:val="003A6838"/>
    <w:rsid w:val="00470EA2"/>
    <w:rsid w:val="004C6055"/>
    <w:rsid w:val="004D77DF"/>
    <w:rsid w:val="004E108D"/>
    <w:rsid w:val="005A3995"/>
    <w:rsid w:val="005C37AA"/>
    <w:rsid w:val="00613D7A"/>
    <w:rsid w:val="007200F8"/>
    <w:rsid w:val="00737CE2"/>
    <w:rsid w:val="007A2E2F"/>
    <w:rsid w:val="007C2E58"/>
    <w:rsid w:val="00815F80"/>
    <w:rsid w:val="00877439"/>
    <w:rsid w:val="008949BD"/>
    <w:rsid w:val="009131DA"/>
    <w:rsid w:val="00926B37"/>
    <w:rsid w:val="00A71910"/>
    <w:rsid w:val="00A744F0"/>
    <w:rsid w:val="00AB112E"/>
    <w:rsid w:val="00C02C57"/>
    <w:rsid w:val="00CB06A2"/>
    <w:rsid w:val="00CC6638"/>
    <w:rsid w:val="00D7254E"/>
    <w:rsid w:val="00DA7354"/>
    <w:rsid w:val="00E03614"/>
    <w:rsid w:val="00ED43EB"/>
    <w:rsid w:val="00EF3136"/>
    <w:rsid w:val="00F60DB2"/>
    <w:rsid w:val="00FF43AF"/>
    <w:rsid w:val="00FF5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6"/>
    <o:shapelayout v:ext="edit">
      <o:idmap v:ext="edit" data="1"/>
    </o:shapelayout>
  </w:shapeDefaults>
  <w:decimalSymbol w:val=","/>
  <w:listSeparator w:val=";"/>
  <w14:docId w14:val="5001E9C4"/>
  <w15:docId w15:val="{1A671CFE-E970-4E4C-8A90-AB8679C7F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7E0A"/>
    <w:rPr>
      <w:sz w:val="24"/>
      <w:szCs w:val="24"/>
    </w:rPr>
  </w:style>
  <w:style w:type="paragraph" w:styleId="3">
    <w:name w:val="heading 3"/>
    <w:basedOn w:val="a"/>
    <w:link w:val="30"/>
    <w:uiPriority w:val="9"/>
    <w:qFormat/>
    <w:rsid w:val="00FF5A9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0DB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60DB2"/>
    <w:rPr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F60DB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60DB2"/>
    <w:rPr>
      <w:sz w:val="24"/>
      <w:szCs w:val="24"/>
    </w:rPr>
  </w:style>
  <w:style w:type="paragraph" w:styleId="a7">
    <w:name w:val="Normal (Web)"/>
    <w:basedOn w:val="a"/>
    <w:uiPriority w:val="99"/>
    <w:semiHidden/>
    <w:unhideWhenUsed/>
    <w:rsid w:val="00FF43AF"/>
    <w:pPr>
      <w:spacing w:before="100" w:beforeAutospacing="1" w:after="100" w:afterAutospacing="1"/>
    </w:pPr>
  </w:style>
  <w:style w:type="paragraph" w:styleId="a8">
    <w:name w:val="No Spacing"/>
    <w:uiPriority w:val="1"/>
    <w:qFormat/>
    <w:rsid w:val="003A6838"/>
    <w:rPr>
      <w:sz w:val="24"/>
      <w:szCs w:val="24"/>
    </w:rPr>
  </w:style>
  <w:style w:type="character" w:styleId="a9">
    <w:name w:val="Hyperlink"/>
    <w:uiPriority w:val="99"/>
    <w:semiHidden/>
    <w:unhideWhenUsed/>
    <w:rsid w:val="003A6838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CB06A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B06A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FF5A9B"/>
    <w:rPr>
      <w:b/>
      <w:bCs/>
      <w:sz w:val="27"/>
      <w:szCs w:val="27"/>
    </w:rPr>
  </w:style>
  <w:style w:type="paragraph" w:styleId="ac">
    <w:name w:val="List Paragraph"/>
    <w:basedOn w:val="a"/>
    <w:uiPriority w:val="34"/>
    <w:qFormat/>
    <w:rsid w:val="007A2E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ownloads\&#1064;&#1072;&#1073;&#1083;&#1086;&#1085;\&#1041;&#1088;&#1086;&#1096;&#1102;&#1088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6677D3-22BB-4825-9588-A29035968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Брошюра.dot</Template>
  <TotalTime>296</TotalTime>
  <Pages>23</Pages>
  <Words>878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COINSOFT</Company>
  <LinksUpToDate>false</LinksUpToDate>
  <CharactersWithSpaces>5872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PC</cp:lastModifiedBy>
  <cp:revision>11</cp:revision>
  <dcterms:created xsi:type="dcterms:W3CDTF">2021-05-17T16:01:00Z</dcterms:created>
  <dcterms:modified xsi:type="dcterms:W3CDTF">2022-04-04T06:54:00Z</dcterms:modified>
</cp:coreProperties>
</file>